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0F9AC1" w14:textId="77777777" w:rsidR="003C6CB9" w:rsidRDefault="003C6CB9" w:rsidP="00A324DC">
      <w:pPr>
        <w:pStyle w:val="Title"/>
      </w:pPr>
    </w:p>
    <w:p w14:paraId="0CF33DAC" w14:textId="77777777" w:rsidR="00D747BC" w:rsidRDefault="00D747BC" w:rsidP="00A324DC">
      <w:pPr>
        <w:pStyle w:val="Title"/>
      </w:pPr>
      <w:r>
        <w:t>Highly Effective Meetings</w:t>
      </w:r>
    </w:p>
    <w:p w14:paraId="6E793C4E" w14:textId="00FA619C" w:rsidR="00D747BC" w:rsidRDefault="00955023" w:rsidP="00A56474">
      <w:pPr>
        <w:pStyle w:val="Heading2"/>
      </w:pPr>
      <w:r>
        <w:t>Creating</w:t>
      </w:r>
      <w:r w:rsidR="000D57E4">
        <w:t xml:space="preserve"> Effective</w:t>
      </w:r>
      <w:r w:rsidR="00297F54">
        <w:t xml:space="preserve"> Meeting</w:t>
      </w:r>
      <w:r w:rsidR="000D57E4">
        <w:t xml:space="preserve"> Minutes</w:t>
      </w:r>
    </w:p>
    <w:p w14:paraId="546F3DF7" w14:textId="4AA919AD" w:rsidR="00243B5B" w:rsidRDefault="00243B5B" w:rsidP="00243B5B">
      <w:pPr>
        <w:pStyle w:val="Heading1"/>
      </w:pPr>
      <w:r>
        <w:t>Overview</w:t>
      </w:r>
    </w:p>
    <w:p w14:paraId="649DDD79" w14:textId="464CC5A6" w:rsidR="007078F5" w:rsidRPr="0001754F" w:rsidRDefault="005E4DFE" w:rsidP="00243B5B">
      <w:pPr>
        <w:pStyle w:val="BasicParagraph"/>
        <w:rPr>
          <w:b/>
          <w:bCs/>
          <w:sz w:val="24"/>
          <w:szCs w:val="24"/>
          <w:vertAlign w:val="superscript"/>
        </w:rPr>
      </w:pPr>
      <w:r>
        <w:t>Meeting minutes</w:t>
      </w:r>
      <w:r w:rsidR="008F2B17">
        <w:t>—</w:t>
      </w:r>
      <w:r>
        <w:t xml:space="preserve">generally taken by the </w:t>
      </w:r>
      <w:r w:rsidR="00226DF3">
        <w:t>b</w:t>
      </w:r>
      <w:r>
        <w:t xml:space="preserve">oard </w:t>
      </w:r>
      <w:r w:rsidR="00226DF3">
        <w:t>s</w:t>
      </w:r>
      <w:r>
        <w:t xml:space="preserve">ecretary or </w:t>
      </w:r>
      <w:r w:rsidR="00226DF3">
        <w:t>g</w:t>
      </w:r>
      <w:r>
        <w:t xml:space="preserve">overnance </w:t>
      </w:r>
      <w:r w:rsidR="00226DF3">
        <w:t>c</w:t>
      </w:r>
      <w:r>
        <w:t>hair</w:t>
      </w:r>
      <w:r w:rsidR="008F2B17">
        <w:t>—</w:t>
      </w:r>
      <w:r w:rsidR="00EB6EBF">
        <w:t xml:space="preserve">provide a </w:t>
      </w:r>
      <w:r w:rsidR="00EB6EBF" w:rsidRPr="00EB6EBF">
        <w:t>physical</w:t>
      </w:r>
      <w:r w:rsidR="00EB6EBF">
        <w:t xml:space="preserve"> record of the meeting discussion and </w:t>
      </w:r>
      <w:r w:rsidR="00226DF3">
        <w:t xml:space="preserve">are </w:t>
      </w:r>
      <w:r w:rsidR="00EB6EBF">
        <w:t xml:space="preserve">a </w:t>
      </w:r>
      <w:r w:rsidR="00226DF3">
        <w:t>resource</w:t>
      </w:r>
      <w:r w:rsidR="00EB6EBF">
        <w:t xml:space="preserve"> for members who were </w:t>
      </w:r>
      <w:r w:rsidR="00226DF3">
        <w:t>absent</w:t>
      </w:r>
      <w:r w:rsidR="00EB6EBF">
        <w:t>.</w:t>
      </w:r>
      <w:r w:rsidR="00226DF3">
        <w:t xml:space="preserve"> W</w:t>
      </w:r>
      <w:r w:rsidR="00EB6EBF">
        <w:t>hen a board meeting’s outcomes impact other collaborative activities or projects within the organization</w:t>
      </w:r>
      <w:r w:rsidR="00226DF3">
        <w:t>, meeting minutes can also serve as a reference guide and a</w:t>
      </w:r>
      <w:r w:rsidR="00EB6EBF">
        <w:t xml:space="preserve"> remind</w:t>
      </w:r>
      <w:r w:rsidR="00226DF3">
        <w:t>er to</w:t>
      </w:r>
      <w:r w:rsidR="00EB6EBF">
        <w:t xml:space="preserve"> board me</w:t>
      </w:r>
      <w:r w:rsidR="00243B5B">
        <w:t>mbers of tasks assigned to them.</w:t>
      </w:r>
      <w:r w:rsidR="00243B5B" w:rsidRPr="00243B5B">
        <w:rPr>
          <w:rStyle w:val="FootnoteReference"/>
        </w:rPr>
        <w:footnoteReference w:id="1"/>
      </w:r>
      <w:r w:rsidR="003F3CF4">
        <w:t xml:space="preserve"> This tool provides guidance for capturing, crea</w:t>
      </w:r>
      <w:r w:rsidR="003F3CF4">
        <w:t>t</w:t>
      </w:r>
      <w:r w:rsidR="003F3CF4">
        <w:t>ing</w:t>
      </w:r>
      <w:r w:rsidR="008F2B17">
        <w:t>,</w:t>
      </w:r>
      <w:r w:rsidR="003F3CF4">
        <w:t xml:space="preserve"> and sharing meeting minutes with your board.</w:t>
      </w:r>
    </w:p>
    <w:p w14:paraId="48418579" w14:textId="501189C2" w:rsidR="00CA47C4" w:rsidRDefault="00E04CCC" w:rsidP="00A26E44">
      <w:pPr>
        <w:pStyle w:val="Heading1"/>
      </w:pPr>
      <w:r>
        <w:t xml:space="preserve">Steps for </w:t>
      </w:r>
      <w:r w:rsidR="00243B5B">
        <w:t>C</w:t>
      </w:r>
      <w:r w:rsidR="00EB6EBF">
        <w:t>apturing</w:t>
      </w:r>
      <w:r>
        <w:t xml:space="preserve"> </w:t>
      </w:r>
      <w:r w:rsidR="00243B5B">
        <w:t>Board Meeting M</w:t>
      </w:r>
      <w:r w:rsidR="00EB6EBF">
        <w:t>inutes</w:t>
      </w:r>
    </w:p>
    <w:p w14:paraId="1E21C063" w14:textId="7E66CD7E" w:rsidR="009D513C" w:rsidRDefault="0068594F" w:rsidP="009D513C">
      <w:pPr>
        <w:pStyle w:val="BasicParagraph"/>
      </w:pPr>
      <w:r>
        <w:t>W</w:t>
      </w:r>
      <w:r w:rsidR="009D513C">
        <w:t xml:space="preserve">e </w:t>
      </w:r>
      <w:r>
        <w:t>believe there are four</w:t>
      </w:r>
      <w:r w:rsidR="009D513C">
        <w:t xml:space="preserve"> </w:t>
      </w:r>
      <w:r w:rsidR="005F1C0A">
        <w:t xml:space="preserve">key steps for writing quality </w:t>
      </w:r>
      <w:r w:rsidR="009D513C">
        <w:t>meeting minutes that contribute to an effective charter school board meeting</w:t>
      </w:r>
      <w:r w:rsidR="005F1C0A">
        <w:t>:</w:t>
      </w:r>
    </w:p>
    <w:p w14:paraId="1115AF45" w14:textId="607D7D60" w:rsidR="005F1C0A" w:rsidRDefault="005F1C0A" w:rsidP="005F1C0A">
      <w:pPr>
        <w:pStyle w:val="ListParagraph"/>
      </w:pPr>
      <w:r>
        <w:t>Use the agenda as a guide</w:t>
      </w:r>
    </w:p>
    <w:p w14:paraId="5D88B465" w14:textId="1154D21F" w:rsidR="005F1C0A" w:rsidRDefault="005F1C0A" w:rsidP="005F1C0A">
      <w:pPr>
        <w:pStyle w:val="ListParagraph"/>
      </w:pPr>
      <w:r>
        <w:t>Capture the basics during the meeting</w:t>
      </w:r>
    </w:p>
    <w:p w14:paraId="63961FF4" w14:textId="6182EA4E" w:rsidR="005F1C0A" w:rsidRDefault="005F1C0A" w:rsidP="005F1C0A">
      <w:pPr>
        <w:pStyle w:val="ListParagraph"/>
      </w:pPr>
      <w:r>
        <w:t>Type up the full meeting minutes</w:t>
      </w:r>
    </w:p>
    <w:p w14:paraId="1ABB7117" w14:textId="23EE48A3" w:rsidR="005F1C0A" w:rsidRDefault="005F1C0A" w:rsidP="005F1C0A">
      <w:pPr>
        <w:pStyle w:val="ListParagraph"/>
      </w:pPr>
      <w:r>
        <w:t>Distribute and share meeting minutes</w:t>
      </w:r>
    </w:p>
    <w:p w14:paraId="01B82A85" w14:textId="35DF2FAA" w:rsidR="002D5A70" w:rsidRPr="002D5A70" w:rsidRDefault="00377CCA" w:rsidP="003F76EC">
      <w:pPr>
        <w:pStyle w:val="Heading2"/>
      </w:pPr>
      <w:r>
        <w:t>Use the Agenda as a Guide</w:t>
      </w:r>
      <w:r w:rsidR="00F54342">
        <w:t xml:space="preserve"> </w:t>
      </w:r>
    </w:p>
    <w:p w14:paraId="232831B2" w14:textId="48E669A9" w:rsidR="0001754F" w:rsidRDefault="00E831CB" w:rsidP="00C87C59">
      <w:pPr>
        <w:pStyle w:val="BasicParagraph"/>
      </w:pPr>
      <w:r>
        <w:t>A meeting agenda is helpful for both running a board meeting as well as capturing the mee</w:t>
      </w:r>
      <w:r>
        <w:t>t</w:t>
      </w:r>
      <w:r>
        <w:t xml:space="preserve">ing minutes. </w:t>
      </w:r>
      <w:r w:rsidR="00250F79">
        <w:t xml:space="preserve">Use the agenda </w:t>
      </w:r>
      <w:r w:rsidR="00377CCA">
        <w:t>as a</w:t>
      </w:r>
      <w:r>
        <w:t xml:space="preserve"> guide or </w:t>
      </w:r>
      <w:r w:rsidR="00377CCA">
        <w:t xml:space="preserve">outline for </w:t>
      </w:r>
      <w:r w:rsidR="00C76401">
        <w:t xml:space="preserve">both </w:t>
      </w:r>
      <w:r w:rsidR="00377CCA">
        <w:t>taking notes and prepa</w:t>
      </w:r>
      <w:r w:rsidR="00377CCA">
        <w:t>r</w:t>
      </w:r>
      <w:r w:rsidR="00377CCA">
        <w:t>ing the mi</w:t>
      </w:r>
      <w:r w:rsidR="00C76401">
        <w:t>nutes.</w:t>
      </w:r>
      <w:r w:rsidR="009D513C">
        <w:t xml:space="preserve"> </w:t>
      </w:r>
      <w:r w:rsidR="00C76401">
        <w:t xml:space="preserve">Match the order of the </w:t>
      </w:r>
      <w:r w:rsidR="00250F79">
        <w:t>discussion topics</w:t>
      </w:r>
      <w:r w:rsidR="00377CCA">
        <w:t xml:space="preserve"> </w:t>
      </w:r>
      <w:r w:rsidR="00C76401">
        <w:t>to</w:t>
      </w:r>
      <w:r w:rsidR="00377CCA">
        <w:t xml:space="preserve"> those of the agenda.</w:t>
      </w:r>
      <w:r w:rsidR="009D513C">
        <w:t xml:space="preserve"> </w:t>
      </w:r>
    </w:p>
    <w:p w14:paraId="4A706138" w14:textId="77777777" w:rsidR="007A67A8" w:rsidRDefault="007A67A8" w:rsidP="003F76EC">
      <w:pPr>
        <w:pStyle w:val="Heading2"/>
      </w:pPr>
    </w:p>
    <w:p w14:paraId="76C59A8D" w14:textId="321369EA" w:rsidR="002D5A70" w:rsidRPr="003F76EC" w:rsidRDefault="00250F79" w:rsidP="003F76EC">
      <w:pPr>
        <w:pStyle w:val="Heading2"/>
      </w:pPr>
      <w:r>
        <w:lastRenderedPageBreak/>
        <w:t>Capture the Basics</w:t>
      </w:r>
      <w:r w:rsidR="00C87C59">
        <w:t xml:space="preserve"> D</w:t>
      </w:r>
      <w:r w:rsidR="006060BB">
        <w:t>uring the Meeting</w:t>
      </w:r>
    </w:p>
    <w:p w14:paraId="15C71766" w14:textId="5DCDD2E0" w:rsidR="002D5A70" w:rsidRDefault="00250F79" w:rsidP="00C87C59">
      <w:pPr>
        <w:pStyle w:val="BasicParagraph"/>
      </w:pPr>
      <w:r>
        <w:t>Be sure to document the date</w:t>
      </w:r>
      <w:r w:rsidR="0068594F">
        <w:t xml:space="preserve">, </w:t>
      </w:r>
      <w:r>
        <w:t>time</w:t>
      </w:r>
      <w:r w:rsidR="008F2B17">
        <w:t>,</w:t>
      </w:r>
      <w:r>
        <w:t xml:space="preserve"> </w:t>
      </w:r>
      <w:r w:rsidR="0068594F">
        <w:t>and</w:t>
      </w:r>
      <w:r>
        <w:t xml:space="preserve"> names of the </w:t>
      </w:r>
      <w:r w:rsidR="0068594F">
        <w:t xml:space="preserve">meeting </w:t>
      </w:r>
      <w:r>
        <w:t>participants.</w:t>
      </w:r>
      <w:r w:rsidR="009D513C">
        <w:t xml:space="preserve"> </w:t>
      </w:r>
      <w:r w:rsidR="006060BB">
        <w:t>During the mee</w:t>
      </w:r>
      <w:r w:rsidR="006060BB">
        <w:t>t</w:t>
      </w:r>
      <w:r w:rsidR="006060BB">
        <w:t>ing, r</w:t>
      </w:r>
      <w:r>
        <w:t xml:space="preserve">ecord any decisions made as well </w:t>
      </w:r>
      <w:r w:rsidR="008F2B17">
        <w:t xml:space="preserve">as </w:t>
      </w:r>
      <w:r>
        <w:t>action items agreed to by t</w:t>
      </w:r>
      <w:r w:rsidR="006060BB">
        <w:t>he board.</w:t>
      </w:r>
      <w:r w:rsidR="009D513C">
        <w:t xml:space="preserve"> </w:t>
      </w:r>
      <w:r w:rsidR="006060BB">
        <w:t>Also record voting outcome details</w:t>
      </w:r>
      <w:r>
        <w:t xml:space="preserve"> including </w:t>
      </w:r>
      <w:r w:rsidR="008F2B17">
        <w:t xml:space="preserve">the members </w:t>
      </w:r>
      <w:r>
        <w:t xml:space="preserve">who made </w:t>
      </w:r>
      <w:r w:rsidR="008F2B17">
        <w:t xml:space="preserve">each </w:t>
      </w:r>
      <w:r>
        <w:t>motion</w:t>
      </w:r>
      <w:r w:rsidR="008F2B17">
        <w:t xml:space="preserve">, </w:t>
      </w:r>
      <w:r>
        <w:t xml:space="preserve">who seconded </w:t>
      </w:r>
      <w:r w:rsidR="008F2B17">
        <w:t xml:space="preserve">each </w:t>
      </w:r>
      <w:r>
        <w:t>mot</w:t>
      </w:r>
      <w:r w:rsidR="006060BB">
        <w:t xml:space="preserve">ion and </w:t>
      </w:r>
      <w:r w:rsidR="008F2B17">
        <w:t>the final vote tally</w:t>
      </w:r>
      <w:r w:rsidR="006060BB">
        <w:t>.</w:t>
      </w:r>
      <w:r w:rsidR="009D513C">
        <w:t xml:space="preserve"> </w:t>
      </w:r>
      <w:r w:rsidR="0068594F">
        <w:t>Additionally</w:t>
      </w:r>
      <w:r w:rsidR="006060BB">
        <w:t>, y</w:t>
      </w:r>
      <w:r>
        <w:t xml:space="preserve">ou will want to take note of items </w:t>
      </w:r>
      <w:r w:rsidR="000075CD">
        <w:t>to be a</w:t>
      </w:r>
      <w:r w:rsidR="000075CD">
        <w:t>d</w:t>
      </w:r>
      <w:r w:rsidR="000075CD">
        <w:t>dressed at a future meeting, such as</w:t>
      </w:r>
      <w:r w:rsidR="006C0EF8">
        <w:t xml:space="preserve"> discussion</w:t>
      </w:r>
      <w:r w:rsidR="000075CD">
        <w:t xml:space="preserve">s </w:t>
      </w:r>
      <w:r w:rsidR="0068594F">
        <w:t xml:space="preserve">that will carry over </w:t>
      </w:r>
      <w:r w:rsidR="00A357E4">
        <w:t>or questions that need to be answered</w:t>
      </w:r>
      <w:r>
        <w:t>.</w:t>
      </w:r>
      <w:r w:rsidR="009D513C">
        <w:t xml:space="preserve"> </w:t>
      </w:r>
      <w:r w:rsidR="006060BB">
        <w:t xml:space="preserve">Finally, document the </w:t>
      </w:r>
      <w:r w:rsidR="0068594F">
        <w:t xml:space="preserve">date and time for the </w:t>
      </w:r>
      <w:r w:rsidR="006060BB">
        <w:t>next meeting.</w:t>
      </w:r>
    </w:p>
    <w:p w14:paraId="10C995A8" w14:textId="3212EE27" w:rsidR="00771501" w:rsidRDefault="00C87C59" w:rsidP="00771501">
      <w:pPr>
        <w:pStyle w:val="Heading2"/>
      </w:pPr>
      <w:r>
        <w:t>Type</w:t>
      </w:r>
      <w:r w:rsidR="006060BB">
        <w:t xml:space="preserve"> </w:t>
      </w:r>
      <w:r w:rsidR="00655756">
        <w:t>U</w:t>
      </w:r>
      <w:r w:rsidR="006060BB">
        <w:t>p the Full Meeting Minutes</w:t>
      </w:r>
    </w:p>
    <w:p w14:paraId="537509F1" w14:textId="3C1FC8D9" w:rsidR="007721B6" w:rsidRDefault="00FA5BAB" w:rsidP="00C87C59">
      <w:pPr>
        <w:pStyle w:val="BasicParagraph"/>
      </w:pPr>
      <w:r>
        <w:t xml:space="preserve">It is best </w:t>
      </w:r>
      <w:r w:rsidR="0068594F">
        <w:t xml:space="preserve">practice </w:t>
      </w:r>
      <w:r>
        <w:t>to write</w:t>
      </w:r>
      <w:r w:rsidR="00C76401">
        <w:t xml:space="preserve"> up </w:t>
      </w:r>
      <w:r w:rsidR="0068594F">
        <w:t xml:space="preserve">the </w:t>
      </w:r>
      <w:r w:rsidR="006060BB">
        <w:t xml:space="preserve">minutes </w:t>
      </w:r>
      <w:r w:rsidR="0068594F">
        <w:t>immediately</w:t>
      </w:r>
      <w:r w:rsidR="006060BB">
        <w:t xml:space="preserve"> after the meeting while </w:t>
      </w:r>
      <w:r w:rsidR="0068594F">
        <w:t xml:space="preserve">the discussion </w:t>
      </w:r>
      <w:r w:rsidR="006060BB">
        <w:t>is fresh in your mind.</w:t>
      </w:r>
      <w:r w:rsidR="009D513C">
        <w:t xml:space="preserve"> </w:t>
      </w:r>
      <w:r w:rsidR="006060BB">
        <w:t>Revie</w:t>
      </w:r>
      <w:r w:rsidR="002E4A16">
        <w:t xml:space="preserve">w your </w:t>
      </w:r>
      <w:r w:rsidR="006C0EF8">
        <w:t>agenda with notes capturing the basics</w:t>
      </w:r>
      <w:r w:rsidR="002E4A16">
        <w:t xml:space="preserve"> and</w:t>
      </w:r>
      <w:r w:rsidR="006060BB">
        <w:t xml:space="preserve"> add additio</w:t>
      </w:r>
      <w:r w:rsidR="006060BB">
        <w:t>n</w:t>
      </w:r>
      <w:r w:rsidR="002E4A16">
        <w:t xml:space="preserve">al notes </w:t>
      </w:r>
      <w:r>
        <w:t xml:space="preserve">to </w:t>
      </w:r>
      <w:r w:rsidR="006060BB">
        <w:t>clarify points raised</w:t>
      </w:r>
      <w:r w:rsidR="00C76401">
        <w:t xml:space="preserve"> during the meeting</w:t>
      </w:r>
      <w:r w:rsidR="006060BB">
        <w:t xml:space="preserve">. </w:t>
      </w:r>
      <w:r w:rsidR="00C76401">
        <w:t xml:space="preserve">Verify that </w:t>
      </w:r>
      <w:r w:rsidR="006060BB">
        <w:t>all decisions, actions</w:t>
      </w:r>
      <w:r w:rsidR="00655756">
        <w:t>,</w:t>
      </w:r>
      <w:r w:rsidR="006060BB">
        <w:t xml:space="preserve"> and </w:t>
      </w:r>
      <w:r w:rsidR="0040744D">
        <w:t xml:space="preserve">motions are clearly noted and provide </w:t>
      </w:r>
      <w:r w:rsidR="0040744D" w:rsidRPr="0040744D">
        <w:t>a brief explana</w:t>
      </w:r>
      <w:r w:rsidR="0040744D">
        <w:t>tion of the rationale for each notable</w:t>
      </w:r>
      <w:r w:rsidR="0040744D" w:rsidRPr="0040744D">
        <w:t xml:space="preserve"> decision</w:t>
      </w:r>
      <w:r w:rsidR="0040744D">
        <w:t>.</w:t>
      </w:r>
      <w:r w:rsidR="009D513C">
        <w:t xml:space="preserve"> </w:t>
      </w:r>
      <w:r w:rsidR="0068594F">
        <w:t>Additionally</w:t>
      </w:r>
      <w:r w:rsidR="0040744D">
        <w:t>, w</w:t>
      </w:r>
      <w:r w:rsidR="0040744D" w:rsidRPr="0040744D">
        <w:t>hen there is extensive deliberation before passing a motion, su</w:t>
      </w:r>
      <w:r w:rsidR="0040744D" w:rsidRPr="0040744D">
        <w:t>m</w:t>
      </w:r>
      <w:r w:rsidR="0040744D" w:rsidRPr="0040744D">
        <w:t>marize the major arguments</w:t>
      </w:r>
      <w:r w:rsidR="0040744D">
        <w:t>.</w:t>
      </w:r>
      <w:r w:rsidR="009D513C">
        <w:t xml:space="preserve"> </w:t>
      </w:r>
    </w:p>
    <w:p w14:paraId="658BC056" w14:textId="0DB8BE07" w:rsidR="007721B6" w:rsidRPr="003F76EC" w:rsidRDefault="00A26E44" w:rsidP="00C87C59">
      <w:pPr>
        <w:pStyle w:val="Heading3"/>
      </w:pPr>
      <w:r>
        <w:t xml:space="preserve"> </w:t>
      </w:r>
      <w:r w:rsidR="00F037B5">
        <w:t>Tips on Writing Style</w:t>
      </w:r>
    </w:p>
    <w:p w14:paraId="4C0B38B8" w14:textId="77777777" w:rsidR="007721B6" w:rsidRPr="00371AB2" w:rsidRDefault="007721B6" w:rsidP="007721B6">
      <w:pPr>
        <w:rPr>
          <w:sz w:val="10"/>
          <w:szCs w:val="10"/>
        </w:rPr>
      </w:pPr>
    </w:p>
    <w:p w14:paraId="626BFC7C" w14:textId="15D5C455" w:rsidR="00A23BBD" w:rsidRDefault="00F037B5" w:rsidP="00C87C59">
      <w:pPr>
        <w:pStyle w:val="ListParagraph"/>
      </w:pPr>
      <w:r>
        <w:t>Be objective</w:t>
      </w:r>
    </w:p>
    <w:p w14:paraId="4BB5BB0D" w14:textId="6CBC8624" w:rsidR="00F037B5" w:rsidRDefault="00F037B5" w:rsidP="00C87C59">
      <w:pPr>
        <w:pStyle w:val="ListParagraph"/>
      </w:pPr>
      <w:r>
        <w:t>Write in the same tense throughout</w:t>
      </w:r>
    </w:p>
    <w:p w14:paraId="44D9A5DA" w14:textId="33CBCD82" w:rsidR="00F037B5" w:rsidRDefault="00F037B5" w:rsidP="00C87C59">
      <w:pPr>
        <w:pStyle w:val="ListParagraph"/>
      </w:pPr>
      <w:r>
        <w:t>Minimize the use of adjectives and adverbs</w:t>
      </w:r>
    </w:p>
    <w:p w14:paraId="2AFA238B" w14:textId="095C9A63" w:rsidR="0001754F" w:rsidRDefault="00F037B5" w:rsidP="00C87C59">
      <w:pPr>
        <w:pStyle w:val="ListParagraph"/>
      </w:pPr>
      <w:r>
        <w:t>Edit to ensure brevity and clarity</w:t>
      </w:r>
    </w:p>
    <w:p w14:paraId="57237B9E" w14:textId="2A68EEC5" w:rsidR="00135D4E" w:rsidRPr="007A67A8" w:rsidRDefault="00C87C59" w:rsidP="007A67A8">
      <w:pPr>
        <w:pStyle w:val="Heading2"/>
      </w:pPr>
      <w:r>
        <w:t>Distribute and Share</w:t>
      </w:r>
      <w:r w:rsidR="00371AB2">
        <w:t xml:space="preserve"> Meeting Minutes</w:t>
      </w:r>
      <w:r w:rsidR="00C11379">
        <w:t xml:space="preserve"> </w:t>
      </w:r>
    </w:p>
    <w:p w14:paraId="46C5140C" w14:textId="24EF1A9F" w:rsidR="009F4A61" w:rsidRDefault="00371AB2" w:rsidP="00C87C59">
      <w:pPr>
        <w:pStyle w:val="BasicParagraph"/>
      </w:pPr>
      <w:r>
        <w:t>While you m</w:t>
      </w:r>
      <w:r w:rsidR="00655756">
        <w:t>ay</w:t>
      </w:r>
      <w:r>
        <w:t xml:space="preserve"> use a word-processing tool like </w:t>
      </w:r>
      <w:r w:rsidR="00655756">
        <w:t xml:space="preserve">Microsoft </w:t>
      </w:r>
      <w:r>
        <w:t>Word to type up the minutes, be sure to create a PDF of your document and email that version</w:t>
      </w:r>
      <w:bookmarkStart w:id="0" w:name="_GoBack"/>
      <w:bookmarkEnd w:id="0"/>
      <w:r w:rsidR="006C0EF8">
        <w:t>—</w:t>
      </w:r>
      <w:r w:rsidR="00655756">
        <w:t>and not the original–</w:t>
      </w:r>
      <w:r w:rsidR="006C0EF8">
        <w:t>-</w:t>
      </w:r>
      <w:r w:rsidR="00655756">
        <w:t>to the board</w:t>
      </w:r>
      <w:r>
        <w:t>.</w:t>
      </w:r>
      <w:r w:rsidR="008F2B17">
        <w:t xml:space="preserve"> </w:t>
      </w:r>
      <w:r w:rsidR="00E831CB">
        <w:t>This will ensure that the meeting minutes are preserved.</w:t>
      </w:r>
      <w:r w:rsidR="008F2B17">
        <w:t xml:space="preserve"> </w:t>
      </w:r>
      <w:r>
        <w:t>If your board members</w:t>
      </w:r>
      <w:r w:rsidR="009F4A61">
        <w:t xml:space="preserve"> are </w:t>
      </w:r>
      <w:r w:rsidRPr="00371AB2">
        <w:t xml:space="preserve">using Google </w:t>
      </w:r>
      <w:r w:rsidR="0068594F">
        <w:t>D</w:t>
      </w:r>
      <w:r w:rsidRPr="00371AB2">
        <w:t xml:space="preserve">ocs </w:t>
      </w:r>
      <w:r w:rsidR="006C0EF8">
        <w:t xml:space="preserve">(or another cloud storage service) </w:t>
      </w:r>
      <w:r>
        <w:t xml:space="preserve">for document sharing, </w:t>
      </w:r>
      <w:r w:rsidRPr="00371AB2">
        <w:t xml:space="preserve">you can simply “share” the </w:t>
      </w:r>
      <w:r w:rsidR="006C0EF8">
        <w:t xml:space="preserve">final </w:t>
      </w:r>
      <w:r w:rsidR="009F4A61">
        <w:t xml:space="preserve">PDF </w:t>
      </w:r>
      <w:r w:rsidRPr="00371AB2">
        <w:t>document with that group once it has been finalized.</w:t>
      </w:r>
    </w:p>
    <w:p w14:paraId="2DD30B94" w14:textId="4F80A933" w:rsidR="00C87C59" w:rsidRDefault="00655756" w:rsidP="00655756">
      <w:pPr>
        <w:pStyle w:val="BasicParagraph"/>
        <w:jc w:val="center"/>
        <w:rPr>
          <w:rFonts w:ascii="Wingdings" w:hAnsi="Wingdings"/>
          <w:color w:val="31849B" w:themeColor="accent5" w:themeShade="BF"/>
        </w:rPr>
      </w:pPr>
      <w:r w:rsidRPr="00655756">
        <w:rPr>
          <w:rFonts w:ascii="Wingdings" w:hAnsi="Wingdings"/>
          <w:color w:val="31849B" w:themeColor="accent5" w:themeShade="BF"/>
        </w:rPr>
        <w:t></w:t>
      </w:r>
    </w:p>
    <w:p w14:paraId="247840E0" w14:textId="77777777" w:rsidR="00BA0DB4" w:rsidRDefault="00BA0DB4" w:rsidP="00655756">
      <w:pPr>
        <w:pStyle w:val="BasicParagraph"/>
        <w:jc w:val="center"/>
        <w:rPr>
          <w:rFonts w:ascii="Wingdings" w:hAnsi="Wingdings"/>
          <w:color w:val="31849B" w:themeColor="accent5" w:themeShade="BF"/>
        </w:rPr>
      </w:pPr>
    </w:p>
    <w:p w14:paraId="345DA3DF" w14:textId="77777777" w:rsidR="00BA0DB4" w:rsidRDefault="00BA0DB4" w:rsidP="00655756">
      <w:pPr>
        <w:pStyle w:val="BasicParagraph"/>
        <w:jc w:val="center"/>
        <w:rPr>
          <w:rFonts w:ascii="Wingdings" w:hAnsi="Wingdings"/>
          <w:color w:val="31849B" w:themeColor="accent5" w:themeShade="BF"/>
        </w:rPr>
      </w:pPr>
    </w:p>
    <w:p w14:paraId="07647B54" w14:textId="77777777" w:rsidR="00BA0DB4" w:rsidRDefault="00BA0DB4" w:rsidP="00655756">
      <w:pPr>
        <w:pStyle w:val="BasicParagraph"/>
        <w:jc w:val="center"/>
        <w:rPr>
          <w:rFonts w:ascii="Wingdings" w:hAnsi="Wingdings"/>
          <w:color w:val="31849B" w:themeColor="accent5" w:themeShade="BF"/>
        </w:rPr>
      </w:pPr>
    </w:p>
    <w:p w14:paraId="78E2D7CD" w14:textId="77777777" w:rsidR="00BA0DB4" w:rsidRPr="001327B6" w:rsidRDefault="00BA0DB4" w:rsidP="00BA0DB4">
      <w:pPr>
        <w:pStyle w:val="Heading1"/>
        <w:jc w:val="center"/>
      </w:pPr>
      <w:r>
        <w:t>Sample Committee Meeting Minutes</w:t>
      </w:r>
    </w:p>
    <w:p w14:paraId="317DC571" w14:textId="77777777" w:rsidR="00BA0DB4" w:rsidRPr="001327B6" w:rsidRDefault="00BA0DB4" w:rsidP="00BA0DB4">
      <w:pPr>
        <w:rPr>
          <w:rFonts w:cs="Arial"/>
          <w:b/>
        </w:rPr>
      </w:pPr>
    </w:p>
    <w:p w14:paraId="410C3E2B" w14:textId="77777777" w:rsidR="00BA0DB4" w:rsidRPr="001327B6" w:rsidRDefault="00BA0DB4" w:rsidP="007A67A8">
      <w:pPr>
        <w:jc w:val="center"/>
        <w:rPr>
          <w:rFonts w:cs="Arial"/>
        </w:rPr>
      </w:pPr>
      <w:r w:rsidRPr="001327B6">
        <w:rPr>
          <w:rFonts w:cs="Arial"/>
        </w:rPr>
        <w:t>ABC CHARTER SCHOOL</w:t>
      </w:r>
    </w:p>
    <w:p w14:paraId="0DB9C15B" w14:textId="77777777" w:rsidR="00BA0DB4" w:rsidRPr="001327B6" w:rsidRDefault="00BA0DB4" w:rsidP="007A67A8">
      <w:pPr>
        <w:jc w:val="center"/>
        <w:rPr>
          <w:rFonts w:cs="Arial"/>
        </w:rPr>
      </w:pPr>
      <w:r w:rsidRPr="001327B6">
        <w:rPr>
          <w:rFonts w:cs="Arial"/>
        </w:rPr>
        <w:t>MEETING MINUTES</w:t>
      </w:r>
    </w:p>
    <w:p w14:paraId="2A3B6959" w14:textId="77777777" w:rsidR="00BA0DB4" w:rsidRPr="001327B6" w:rsidRDefault="00BA0DB4" w:rsidP="007A67A8">
      <w:pPr>
        <w:jc w:val="center"/>
        <w:rPr>
          <w:rFonts w:cs="Arial"/>
        </w:rPr>
      </w:pPr>
    </w:p>
    <w:p w14:paraId="44453208" w14:textId="77777777" w:rsidR="00BA0DB4" w:rsidRPr="001327B6" w:rsidRDefault="00BA0DB4" w:rsidP="00BA0DB4">
      <w:pPr>
        <w:rPr>
          <w:rFonts w:cs="Arial"/>
        </w:rPr>
      </w:pPr>
      <w:r w:rsidRPr="001327B6">
        <w:rPr>
          <w:rFonts w:cs="Arial"/>
        </w:rPr>
        <w:t xml:space="preserve">COMMITTEE NAME:   </w:t>
      </w:r>
      <w:r w:rsidRPr="001327B6">
        <w:rPr>
          <w:rFonts w:cs="Arial"/>
        </w:rPr>
        <w:tab/>
        <w:t>Governance / Executive Committee</w:t>
      </w:r>
    </w:p>
    <w:p w14:paraId="2D9D2750" w14:textId="77777777" w:rsidR="00BA0DB4" w:rsidRPr="001327B6" w:rsidRDefault="00BA0DB4" w:rsidP="00BA0DB4">
      <w:pPr>
        <w:rPr>
          <w:rFonts w:cs="Arial"/>
        </w:rPr>
      </w:pPr>
    </w:p>
    <w:p w14:paraId="00F9E9B4" w14:textId="77777777" w:rsidR="00BA0DB4" w:rsidRPr="001327B6" w:rsidRDefault="00BA0DB4" w:rsidP="00BA0DB4">
      <w:pPr>
        <w:rPr>
          <w:rFonts w:cs="Arial"/>
        </w:rPr>
      </w:pPr>
      <w:r w:rsidRPr="001327B6">
        <w:rPr>
          <w:rFonts w:cs="Arial"/>
        </w:rPr>
        <w:t xml:space="preserve">DATE/TIME OF MEETING:   </w:t>
      </w:r>
      <w:r w:rsidRPr="001327B6">
        <w:rPr>
          <w:rFonts w:cs="Arial"/>
        </w:rPr>
        <w:tab/>
        <w:t>May 12, 2012:  5:00 - 7:00 p.m.</w:t>
      </w:r>
    </w:p>
    <w:p w14:paraId="0E87565E" w14:textId="77777777" w:rsidR="00BA0DB4" w:rsidRPr="001327B6" w:rsidRDefault="00BA0DB4" w:rsidP="00BA0DB4">
      <w:pPr>
        <w:rPr>
          <w:rFonts w:cs="Arial"/>
        </w:rPr>
      </w:pPr>
    </w:p>
    <w:p w14:paraId="7908FB8F" w14:textId="77777777" w:rsidR="00BA0DB4" w:rsidRPr="001327B6" w:rsidRDefault="00BA0DB4" w:rsidP="00BA0DB4">
      <w:pPr>
        <w:rPr>
          <w:rFonts w:cs="Arial"/>
        </w:rPr>
      </w:pPr>
      <w:r w:rsidRPr="001327B6">
        <w:rPr>
          <w:rFonts w:cs="Arial"/>
        </w:rPr>
        <w:t xml:space="preserve">IN ATTENDANCE: </w:t>
      </w:r>
      <w:r w:rsidRPr="001327B6">
        <w:rPr>
          <w:rFonts w:cs="Arial"/>
        </w:rPr>
        <w:tab/>
      </w:r>
      <w:r w:rsidRPr="001327B6">
        <w:rPr>
          <w:rFonts w:cs="Arial"/>
        </w:rPr>
        <w:tab/>
        <w:t>Joe, Melissa, Sam, Tricia,</w:t>
      </w:r>
    </w:p>
    <w:p w14:paraId="68A7971E" w14:textId="77777777" w:rsidR="00BA0DB4" w:rsidRPr="001327B6" w:rsidRDefault="00BA0DB4" w:rsidP="00BA0DB4">
      <w:pPr>
        <w:ind w:left="2160" w:firstLine="720"/>
        <w:rPr>
          <w:rFonts w:cs="Arial"/>
        </w:rPr>
      </w:pPr>
      <w:r w:rsidRPr="001327B6">
        <w:rPr>
          <w:rFonts w:cs="Arial"/>
        </w:rPr>
        <w:t>Emily (Board President), Megan (School Leader)</w:t>
      </w:r>
    </w:p>
    <w:p w14:paraId="005D4D5E" w14:textId="77777777" w:rsidR="00BA0DB4" w:rsidRPr="001327B6" w:rsidRDefault="00BA0DB4" w:rsidP="00BA0DB4">
      <w:pPr>
        <w:rPr>
          <w:rFonts w:cs="Arial"/>
        </w:rPr>
      </w:pPr>
    </w:p>
    <w:p w14:paraId="166DBF1B" w14:textId="77777777" w:rsidR="00BA0DB4" w:rsidRPr="001327B6" w:rsidRDefault="00BA0DB4" w:rsidP="00BA0DB4">
      <w:pPr>
        <w:rPr>
          <w:rFonts w:cs="Arial"/>
        </w:rPr>
      </w:pPr>
      <w:r w:rsidRPr="001327B6">
        <w:rPr>
          <w:rFonts w:cs="Arial"/>
        </w:rPr>
        <w:t>RECOMMENDATION TO THE BOARD (IF APPLICABLE):</w:t>
      </w:r>
    </w:p>
    <w:p w14:paraId="0B492BE1" w14:textId="54C1AC3D" w:rsidR="00BA0DB4" w:rsidRPr="001327B6" w:rsidRDefault="00BA0DB4" w:rsidP="00BA0DB4">
      <w:pPr>
        <w:rPr>
          <w:rFonts w:cs="Arial"/>
        </w:rPr>
      </w:pPr>
      <w:r w:rsidRPr="001327B6">
        <w:rPr>
          <w:rFonts w:cs="Arial"/>
        </w:rPr>
        <w:t xml:space="preserve">The </w:t>
      </w:r>
      <w:r w:rsidR="006C0EF8">
        <w:rPr>
          <w:rFonts w:cs="Arial"/>
        </w:rPr>
        <w:t>g</w:t>
      </w:r>
      <w:r w:rsidRPr="001327B6">
        <w:rPr>
          <w:rFonts w:cs="Arial"/>
        </w:rPr>
        <w:t xml:space="preserve">overnance </w:t>
      </w:r>
      <w:r w:rsidR="006C0EF8">
        <w:rPr>
          <w:rFonts w:cs="Arial"/>
        </w:rPr>
        <w:t>c</w:t>
      </w:r>
      <w:r w:rsidRPr="001327B6">
        <w:rPr>
          <w:rFonts w:cs="Arial"/>
        </w:rPr>
        <w:t>ommittee moves to expand the size of our board to a minimum of 12 members and a maximum of 15 members.</w:t>
      </w:r>
    </w:p>
    <w:p w14:paraId="11251A02" w14:textId="77777777" w:rsidR="00BA0DB4" w:rsidRPr="001327B6" w:rsidRDefault="00BA0DB4" w:rsidP="00BA0DB4">
      <w:pPr>
        <w:rPr>
          <w:rFonts w:cs="Arial"/>
        </w:rPr>
      </w:pPr>
    </w:p>
    <w:p w14:paraId="57637E65" w14:textId="77777777" w:rsidR="00BA0DB4" w:rsidRDefault="00BA0DB4" w:rsidP="00BA0DB4">
      <w:pPr>
        <w:rPr>
          <w:rFonts w:cs="Arial"/>
        </w:rPr>
      </w:pPr>
      <w:r w:rsidRPr="001327B6">
        <w:rPr>
          <w:rFonts w:cs="Arial"/>
        </w:rPr>
        <w:t>We’ve debated this issue for two years. Now that the school is expanding to add high school years, we anticipate that board work will increase and that we will also need greater dive</w:t>
      </w:r>
      <w:r w:rsidRPr="001327B6">
        <w:rPr>
          <w:rFonts w:cs="Arial"/>
        </w:rPr>
        <w:t>r</w:t>
      </w:r>
      <w:r w:rsidRPr="001327B6">
        <w:rPr>
          <w:rFonts w:cs="Arial"/>
        </w:rPr>
        <w:t>sity of skills and thought at the board table. We do not want to burn out board members, and we think there will be many upsides to this decision.</w:t>
      </w:r>
    </w:p>
    <w:p w14:paraId="1EF4D984" w14:textId="77777777" w:rsidR="00BA0DB4" w:rsidRPr="001327B6" w:rsidRDefault="00BA0DB4" w:rsidP="00BA0DB4">
      <w:pPr>
        <w:rPr>
          <w:rFonts w:cs="Arial"/>
        </w:rPr>
      </w:pPr>
    </w:p>
    <w:p w14:paraId="32496D6D" w14:textId="77777777" w:rsidR="00BA0DB4" w:rsidRPr="001327B6" w:rsidRDefault="00BA0DB4" w:rsidP="00BA0DB4">
      <w:pPr>
        <w:numPr>
          <w:ilvl w:val="0"/>
          <w:numId w:val="21"/>
        </w:numPr>
        <w:rPr>
          <w:rFonts w:cs="Arial"/>
        </w:rPr>
      </w:pPr>
      <w:r w:rsidRPr="001327B6">
        <w:rPr>
          <w:rFonts w:cs="Arial"/>
        </w:rPr>
        <w:t>Benefits/advantages/desired outcomes: greater diversity; greater breadth of skills sets; more circles of influence for our fundraising; opportunity to develop more board members for leadership positions; we will have more board members to place on committees</w:t>
      </w:r>
    </w:p>
    <w:p w14:paraId="45F7CB95" w14:textId="24F979DA" w:rsidR="00BA0DB4" w:rsidRPr="001327B6" w:rsidRDefault="00BA0DB4" w:rsidP="00BA0DB4">
      <w:pPr>
        <w:numPr>
          <w:ilvl w:val="0"/>
          <w:numId w:val="21"/>
        </w:numPr>
        <w:rPr>
          <w:rFonts w:cs="Arial"/>
        </w:rPr>
      </w:pPr>
      <w:r w:rsidRPr="001327B6">
        <w:rPr>
          <w:rFonts w:cs="Arial"/>
        </w:rPr>
        <w:t>Downsides: it will arguably require more of Megan’s time to work with a larger board, but she has indicated that the benefits outweigh the downsides.</w:t>
      </w:r>
      <w:r w:rsidR="008F2B17">
        <w:rPr>
          <w:rFonts w:cs="Arial"/>
        </w:rPr>
        <w:t xml:space="preserve"> </w:t>
      </w:r>
      <w:r w:rsidRPr="001327B6">
        <w:rPr>
          <w:rFonts w:cs="Arial"/>
        </w:rPr>
        <w:t>We will want to be attentive to our continued ability to work well as team as we grow.</w:t>
      </w:r>
    </w:p>
    <w:p w14:paraId="4E49FCED" w14:textId="77777777" w:rsidR="00BA0DB4" w:rsidRPr="001327B6" w:rsidRDefault="00BA0DB4" w:rsidP="00BA0DB4">
      <w:pPr>
        <w:rPr>
          <w:rFonts w:cs="Arial"/>
        </w:rPr>
      </w:pPr>
    </w:p>
    <w:p w14:paraId="0778FC39" w14:textId="11C463EF" w:rsidR="00BA0DB4" w:rsidRPr="001327B6" w:rsidRDefault="00BA0DB4" w:rsidP="00BA0DB4">
      <w:pPr>
        <w:rPr>
          <w:rFonts w:cs="Arial"/>
        </w:rPr>
      </w:pPr>
      <w:r w:rsidRPr="001327B6">
        <w:rPr>
          <w:rFonts w:cs="Arial"/>
        </w:rPr>
        <w:t xml:space="preserve">Alternative options discussed: we considered leaving the board size range at 9 </w:t>
      </w:r>
      <w:r w:rsidR="006C0EF8">
        <w:rPr>
          <w:rFonts w:cs="Arial"/>
        </w:rPr>
        <w:t>to</w:t>
      </w:r>
      <w:r w:rsidRPr="001327B6">
        <w:rPr>
          <w:rFonts w:cs="Arial"/>
        </w:rPr>
        <w:t xml:space="preserve"> 12 me</w:t>
      </w:r>
      <w:r w:rsidRPr="001327B6">
        <w:rPr>
          <w:rFonts w:cs="Arial"/>
        </w:rPr>
        <w:t>m</w:t>
      </w:r>
      <w:r w:rsidRPr="001327B6">
        <w:rPr>
          <w:rFonts w:cs="Arial"/>
        </w:rPr>
        <w:t>bers but felt that won’t be sufficient for the challenges and work ahead of us.</w:t>
      </w:r>
    </w:p>
    <w:p w14:paraId="4770CE4E" w14:textId="77777777" w:rsidR="00BA0DB4" w:rsidRDefault="00BA0DB4" w:rsidP="00BA0DB4">
      <w:pPr>
        <w:rPr>
          <w:rFonts w:cs="Arial"/>
        </w:rPr>
      </w:pPr>
    </w:p>
    <w:p w14:paraId="4DA757A2" w14:textId="77777777" w:rsidR="00BA0DB4" w:rsidRPr="001327B6" w:rsidRDefault="00BA0DB4" w:rsidP="00BA0DB4">
      <w:pPr>
        <w:rPr>
          <w:rFonts w:cs="Arial"/>
        </w:rPr>
      </w:pPr>
      <w:r w:rsidRPr="001327B6">
        <w:rPr>
          <w:rFonts w:cs="Arial"/>
        </w:rPr>
        <w:t>The committee is unanimous in bringing this recommendation to the board.</w:t>
      </w:r>
    </w:p>
    <w:p w14:paraId="27D9BEC4" w14:textId="77777777" w:rsidR="00BA0DB4" w:rsidRPr="001327B6" w:rsidRDefault="00BA0DB4" w:rsidP="00BA0DB4">
      <w:pPr>
        <w:rPr>
          <w:rFonts w:cs="Arial"/>
        </w:rPr>
      </w:pPr>
    </w:p>
    <w:p w14:paraId="677821AB" w14:textId="77777777" w:rsidR="00BA0DB4" w:rsidRPr="001327B6" w:rsidRDefault="00BA0DB4" w:rsidP="00BA0DB4">
      <w:pPr>
        <w:rPr>
          <w:rFonts w:cs="Arial"/>
        </w:rPr>
      </w:pPr>
      <w:r w:rsidRPr="001327B6">
        <w:rPr>
          <w:rFonts w:cs="Arial"/>
        </w:rPr>
        <w:t>OTHER DISCUSSION TOPICS:</w:t>
      </w:r>
    </w:p>
    <w:p w14:paraId="06B08D5E" w14:textId="77777777" w:rsidR="00BA0DB4" w:rsidRPr="001327B6" w:rsidRDefault="00BA0DB4" w:rsidP="00BA0DB4">
      <w:pPr>
        <w:rPr>
          <w:rFonts w:cs="Arial"/>
        </w:rPr>
      </w:pPr>
      <w:r w:rsidRPr="001327B6">
        <w:rPr>
          <w:rFonts w:cs="Arial"/>
        </w:rPr>
        <w:t>Committee discussed ideal board composition and gaps, including technology skills, fun</w:t>
      </w:r>
      <w:r w:rsidRPr="001327B6">
        <w:rPr>
          <w:rFonts w:cs="Arial"/>
        </w:rPr>
        <w:t>d</w:t>
      </w:r>
      <w:r w:rsidRPr="001327B6">
        <w:rPr>
          <w:rFonts w:cs="Arial"/>
        </w:rPr>
        <w:t>raising skills, and leaders of Latino descent.</w:t>
      </w:r>
    </w:p>
    <w:p w14:paraId="3E2C065F" w14:textId="77777777" w:rsidR="00BA0DB4" w:rsidRPr="001327B6" w:rsidRDefault="00BA0DB4" w:rsidP="00BA0DB4">
      <w:pPr>
        <w:rPr>
          <w:rFonts w:cs="Arial"/>
        </w:rPr>
      </w:pPr>
    </w:p>
    <w:p w14:paraId="39FD3F55" w14:textId="77777777" w:rsidR="00BA0DB4" w:rsidRPr="001327B6" w:rsidRDefault="00BA0DB4" w:rsidP="00BA0DB4">
      <w:pPr>
        <w:rPr>
          <w:rFonts w:cs="Arial"/>
        </w:rPr>
      </w:pPr>
      <w:r w:rsidRPr="001327B6">
        <w:rPr>
          <w:rFonts w:cs="Arial"/>
        </w:rPr>
        <w:t>ACTION STEPS:</w:t>
      </w:r>
    </w:p>
    <w:p w14:paraId="43736B08" w14:textId="77777777" w:rsidR="00BA0DB4" w:rsidRPr="001327B6" w:rsidRDefault="00BA0DB4" w:rsidP="00BA0DB4">
      <w:pPr>
        <w:numPr>
          <w:ilvl w:val="0"/>
          <w:numId w:val="22"/>
        </w:numPr>
        <w:rPr>
          <w:rFonts w:cs="Arial"/>
        </w:rPr>
      </w:pPr>
      <w:r w:rsidRPr="001327B6">
        <w:rPr>
          <w:rFonts w:cs="Arial"/>
        </w:rPr>
        <w:t>Formally recommend a bylaws change re: board size at the June board meeting.</w:t>
      </w:r>
    </w:p>
    <w:p w14:paraId="72A0AABF" w14:textId="0FE76C83" w:rsidR="007078F5" w:rsidRPr="00BA0DB4" w:rsidRDefault="00BA0DB4" w:rsidP="00E831CB">
      <w:pPr>
        <w:numPr>
          <w:ilvl w:val="0"/>
          <w:numId w:val="22"/>
        </w:numPr>
        <w:rPr>
          <w:rFonts w:cs="Arial"/>
        </w:rPr>
      </w:pPr>
      <w:r w:rsidRPr="001327B6">
        <w:rPr>
          <w:rFonts w:cs="Arial"/>
        </w:rPr>
        <w:t>The board will begin its annual board self-assessment process starting in July. Joe and Melissa will lead the process and set expectations with the board at the June board meeting.</w:t>
      </w:r>
    </w:p>
    <w:sectPr w:rsidR="007078F5" w:rsidRPr="00BA0DB4" w:rsidSect="00226DF3">
      <w:headerReference w:type="default" r:id="rId9"/>
      <w:footerReference w:type="default" r:id="rId10"/>
      <w:headerReference w:type="first" r:id="rId11"/>
      <w:footerReference w:type="first" r:id="rId12"/>
      <w:pgSz w:w="12240" w:h="15840"/>
      <w:pgMar w:top="1440" w:right="1440" w:bottom="1440" w:left="1440" w:header="778" w:footer="90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E7F771" w14:textId="77777777" w:rsidR="000075CD" w:rsidRDefault="000075CD" w:rsidP="004955EB">
      <w:r>
        <w:separator/>
      </w:r>
    </w:p>
  </w:endnote>
  <w:endnote w:type="continuationSeparator" w:id="0">
    <w:p w14:paraId="4E216B09" w14:textId="77777777" w:rsidR="000075CD" w:rsidRDefault="000075CD" w:rsidP="00495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Zapf Dingbats">
    <w:panose1 w:val="05020102010704020609"/>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RoundedMTBold">
    <w:altName w:val="Arial Rounded MT Bold"/>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Cala-Regular">
    <w:altName w:val="Times New Roman"/>
    <w:charset w:val="00"/>
    <w:family w:val="auto"/>
    <w:pitch w:val="variable"/>
    <w:sig w:usb0="A00000AF" w:usb1="4000205B" w:usb2="00000000" w:usb3="00000000" w:csb0="00000093" w:csb1="00000000"/>
  </w:font>
  <w:font w:name="Cala-Bold">
    <w:altName w:val="Times New Roman"/>
    <w:charset w:val="00"/>
    <w:family w:val="auto"/>
    <w:pitch w:val="variable"/>
    <w:sig w:usb0="A00000AF" w:usb1="4000205B" w:usb2="00000000" w:usb3="00000000" w:csb0="00000093" w:csb1="00000000"/>
  </w:font>
  <w:font w:name="Cala-Italic">
    <w:altName w:val="Times New Roman"/>
    <w:charset w:val="00"/>
    <w:family w:val="auto"/>
    <w:pitch w:val="variable"/>
    <w:sig w:usb0="A00000AF" w:usb1="4000205B" w:usb2="00000000" w:usb3="00000000" w:csb0="00000093" w:csb1="00000000"/>
  </w:font>
  <w:font w:name="Arial">
    <w:panose1 w:val="020B0604020202020204"/>
    <w:charset w:val="00"/>
    <w:family w:val="auto"/>
    <w:pitch w:val="variable"/>
    <w:sig w:usb0="E0002AFF" w:usb1="C0007843" w:usb2="00000009" w:usb3="00000000" w:csb0="000001FF" w:csb1="00000000"/>
  </w:font>
  <w:font w:name="Arial Rounded MT Bold">
    <w:panose1 w:val="020F070403050403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7ADDB" w14:textId="77777777" w:rsidR="000075CD" w:rsidRPr="001D64F2" w:rsidRDefault="000075CD" w:rsidP="00942453">
    <w:pPr>
      <w:pStyle w:val="Footer"/>
      <w:framePr w:wrap="around" w:vAnchor="text" w:hAnchor="margin" w:xAlign="right" w:y="1"/>
      <w:tabs>
        <w:tab w:val="clear" w:pos="8640"/>
      </w:tabs>
      <w:ind w:right="-710"/>
      <w:rPr>
        <w:rStyle w:val="PageNumber"/>
        <w:rFonts w:ascii="Arial Rounded MT Bold" w:hAnsi="Arial Rounded MT Bold"/>
        <w:color w:val="B3BEC8"/>
        <w:sz w:val="16"/>
        <w:szCs w:val="16"/>
      </w:rPr>
    </w:pPr>
    <w:r w:rsidRPr="001D64F2">
      <w:rPr>
        <w:rStyle w:val="PageNumber"/>
        <w:rFonts w:ascii="Arial Rounded MT Bold" w:hAnsi="Arial Rounded MT Bold"/>
        <w:color w:val="B3BEC8"/>
        <w:sz w:val="16"/>
        <w:szCs w:val="16"/>
      </w:rPr>
      <w:fldChar w:fldCharType="begin"/>
    </w:r>
    <w:r w:rsidRPr="001D64F2">
      <w:rPr>
        <w:rStyle w:val="PageNumber"/>
        <w:rFonts w:ascii="Arial Rounded MT Bold" w:hAnsi="Arial Rounded MT Bold"/>
        <w:color w:val="B3BEC8"/>
        <w:sz w:val="16"/>
        <w:szCs w:val="16"/>
      </w:rPr>
      <w:instrText xml:space="preserve">PAGE  </w:instrText>
    </w:r>
    <w:r w:rsidRPr="001D64F2">
      <w:rPr>
        <w:rStyle w:val="PageNumber"/>
        <w:rFonts w:ascii="Arial Rounded MT Bold" w:hAnsi="Arial Rounded MT Bold"/>
        <w:color w:val="B3BEC8"/>
        <w:sz w:val="16"/>
        <w:szCs w:val="16"/>
      </w:rPr>
      <w:fldChar w:fldCharType="separate"/>
    </w:r>
    <w:r w:rsidR="007A67A8">
      <w:rPr>
        <w:rStyle w:val="PageNumber"/>
        <w:rFonts w:ascii="Arial Rounded MT Bold" w:hAnsi="Arial Rounded MT Bold"/>
        <w:noProof/>
        <w:color w:val="B3BEC8"/>
        <w:sz w:val="16"/>
        <w:szCs w:val="16"/>
      </w:rPr>
      <w:t>2</w:t>
    </w:r>
    <w:r w:rsidRPr="001D64F2">
      <w:rPr>
        <w:rStyle w:val="PageNumber"/>
        <w:rFonts w:ascii="Arial Rounded MT Bold" w:hAnsi="Arial Rounded MT Bold"/>
        <w:color w:val="B3BEC8"/>
        <w:sz w:val="16"/>
        <w:szCs w:val="16"/>
      </w:rPr>
      <w:fldChar w:fldCharType="end"/>
    </w:r>
  </w:p>
  <w:p w14:paraId="1A756155" w14:textId="77777777" w:rsidR="000075CD" w:rsidRDefault="000075CD">
    <w:pPr>
      <w:pStyle w:val="Footer"/>
    </w:pPr>
    <w:r>
      <w:rPr>
        <w:noProof/>
      </w:rPr>
      <w:drawing>
        <wp:inline distT="0" distB="0" distL="0" distR="0" wp14:anchorId="2034B3CD" wp14:editId="20E27F9D">
          <wp:extent cx="2997200" cy="325120"/>
          <wp:effectExtent l="0" t="0" r="0" b="508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7200" cy="325120"/>
                  </a:xfrm>
                  <a:prstGeom prst="rect">
                    <a:avLst/>
                  </a:prstGeom>
                  <a:noFill/>
                  <a:ln>
                    <a:noFill/>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0B748" w14:textId="77777777" w:rsidR="000075CD" w:rsidRPr="001D64F2" w:rsidRDefault="000075CD" w:rsidP="00924318">
    <w:pPr>
      <w:pStyle w:val="Footer"/>
      <w:framePr w:wrap="around" w:vAnchor="text" w:hAnchor="margin" w:xAlign="right" w:y="1"/>
      <w:tabs>
        <w:tab w:val="clear" w:pos="8640"/>
      </w:tabs>
      <w:ind w:right="-710"/>
      <w:rPr>
        <w:rStyle w:val="PageNumber"/>
        <w:rFonts w:ascii="Arial Rounded MT Bold" w:hAnsi="Arial Rounded MT Bold"/>
        <w:color w:val="B3BEC8"/>
        <w:sz w:val="16"/>
        <w:szCs w:val="16"/>
      </w:rPr>
    </w:pPr>
    <w:r w:rsidRPr="001D64F2">
      <w:rPr>
        <w:rStyle w:val="PageNumber"/>
        <w:rFonts w:ascii="Arial Rounded MT Bold" w:hAnsi="Arial Rounded MT Bold"/>
        <w:color w:val="B3BEC8"/>
        <w:sz w:val="16"/>
        <w:szCs w:val="16"/>
      </w:rPr>
      <w:fldChar w:fldCharType="begin"/>
    </w:r>
    <w:r w:rsidRPr="001D64F2">
      <w:rPr>
        <w:rStyle w:val="PageNumber"/>
        <w:rFonts w:ascii="Arial Rounded MT Bold" w:hAnsi="Arial Rounded MT Bold"/>
        <w:color w:val="B3BEC8"/>
        <w:sz w:val="16"/>
        <w:szCs w:val="16"/>
      </w:rPr>
      <w:instrText xml:space="preserve">PAGE  </w:instrText>
    </w:r>
    <w:r w:rsidRPr="001D64F2">
      <w:rPr>
        <w:rStyle w:val="PageNumber"/>
        <w:rFonts w:ascii="Arial Rounded MT Bold" w:hAnsi="Arial Rounded MT Bold"/>
        <w:color w:val="B3BEC8"/>
        <w:sz w:val="16"/>
        <w:szCs w:val="16"/>
      </w:rPr>
      <w:fldChar w:fldCharType="separate"/>
    </w:r>
    <w:r w:rsidR="007A67A8">
      <w:rPr>
        <w:rStyle w:val="PageNumber"/>
        <w:rFonts w:ascii="Arial Rounded MT Bold" w:hAnsi="Arial Rounded MT Bold"/>
        <w:noProof/>
        <w:color w:val="B3BEC8"/>
        <w:sz w:val="16"/>
        <w:szCs w:val="16"/>
      </w:rPr>
      <w:t>1</w:t>
    </w:r>
    <w:r w:rsidRPr="001D64F2">
      <w:rPr>
        <w:rStyle w:val="PageNumber"/>
        <w:rFonts w:ascii="Arial Rounded MT Bold" w:hAnsi="Arial Rounded MT Bold"/>
        <w:color w:val="B3BEC8"/>
        <w:sz w:val="16"/>
        <w:szCs w:val="16"/>
      </w:rPr>
      <w:fldChar w:fldCharType="end"/>
    </w:r>
  </w:p>
  <w:p w14:paraId="31C41F39" w14:textId="77777777" w:rsidR="000075CD" w:rsidRDefault="000075CD" w:rsidP="00924318">
    <w:pPr>
      <w:pStyle w:val="Footer"/>
      <w:tabs>
        <w:tab w:val="clear" w:pos="8640"/>
      </w:tabs>
      <w:ind w:right="360"/>
    </w:pPr>
    <w:r>
      <w:rPr>
        <w:noProof/>
      </w:rPr>
      <w:drawing>
        <wp:inline distT="0" distB="0" distL="0" distR="0" wp14:anchorId="3411449D" wp14:editId="15821973">
          <wp:extent cx="2997200" cy="3251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7200" cy="32512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2EF58" w14:textId="77777777" w:rsidR="000075CD" w:rsidRPr="00BF1B80" w:rsidRDefault="000075CD" w:rsidP="004955EB">
      <w:pPr>
        <w:rPr>
          <w:color w:val="B3BEC8"/>
        </w:rPr>
      </w:pPr>
      <w:r w:rsidRPr="00BF1B80">
        <w:rPr>
          <w:color w:val="B3BEC8"/>
        </w:rPr>
        <w:separator/>
      </w:r>
    </w:p>
  </w:footnote>
  <w:footnote w:type="continuationSeparator" w:id="0">
    <w:p w14:paraId="38A51F11" w14:textId="77777777" w:rsidR="000075CD" w:rsidRDefault="000075CD" w:rsidP="004955EB">
      <w:r>
        <w:continuationSeparator/>
      </w:r>
    </w:p>
  </w:footnote>
  <w:footnote w:id="1">
    <w:p w14:paraId="0113EAF3" w14:textId="6E297CF3" w:rsidR="000075CD" w:rsidRDefault="000075CD" w:rsidP="00243B5B">
      <w:pPr>
        <w:pStyle w:val="FootnoteStyle"/>
      </w:pPr>
      <w:r>
        <w:rPr>
          <w:rStyle w:val="FootnoteReference"/>
        </w:rPr>
        <w:footnoteRef/>
      </w:r>
      <w:r>
        <w:t xml:space="preserve"> </w:t>
      </w:r>
      <w:r w:rsidRPr="00EB6EBF">
        <w:t>http://www.wildapricot.com/membership-articles/how-to-write-effective-meeting-minutes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0EA26" w14:textId="77777777" w:rsidR="000075CD" w:rsidRDefault="000075CD" w:rsidP="00F54342">
    <w:pPr>
      <w:pStyle w:val="HeaderLogo"/>
    </w:pPr>
    <w:r>
      <w:drawing>
        <wp:inline distT="0" distB="0" distL="0" distR="0" wp14:anchorId="114AFF31" wp14:editId="052CBBFE">
          <wp:extent cx="304800" cy="266700"/>
          <wp:effectExtent l="0" t="0" r="0" b="1270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93A22" w14:textId="77777777" w:rsidR="000075CD" w:rsidRDefault="000075CD" w:rsidP="00AC236B">
    <w:pPr>
      <w:pStyle w:val="HeaderLogo"/>
    </w:pPr>
    <w:r>
      <w:drawing>
        <wp:inline distT="0" distB="0" distL="0" distR="0" wp14:anchorId="2C467018" wp14:editId="25471C31">
          <wp:extent cx="2448560" cy="66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8560" cy="6604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C4E26"/>
    <w:multiLevelType w:val="hybridMultilevel"/>
    <w:tmpl w:val="921A6EF2"/>
    <w:lvl w:ilvl="0" w:tplc="A2E48382">
      <w:start w:val="1"/>
      <w:numFmt w:val="bullet"/>
      <w:pStyle w:val="ListIndentedParagraph"/>
      <w:lvlText w:val=""/>
      <w:lvlJc w:val="left"/>
      <w:pPr>
        <w:ind w:left="979" w:hanging="432"/>
      </w:pPr>
      <w:rPr>
        <w:rFonts w:ascii="Symbol" w:hAnsi="Symbol" w:hint="default"/>
        <w:color w:val="8C99A1"/>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nsid w:val="0FCB178D"/>
    <w:multiLevelType w:val="multilevel"/>
    <w:tmpl w:val="F38617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1C44968"/>
    <w:multiLevelType w:val="multilevel"/>
    <w:tmpl w:val="BAA259AC"/>
    <w:lvl w:ilvl="0">
      <w:start w:val="1"/>
      <w:numFmt w:val="bullet"/>
      <w:lvlText w:val=""/>
      <w:lvlJc w:val="left"/>
      <w:pPr>
        <w:ind w:left="720" w:hanging="360"/>
      </w:pPr>
      <w:rPr>
        <w:rFonts w:ascii="Symbol" w:hAnsi="Symbol" w:hint="default"/>
        <w:color w:val="B3BEC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2753946"/>
    <w:multiLevelType w:val="hybridMultilevel"/>
    <w:tmpl w:val="E9D63B48"/>
    <w:lvl w:ilvl="0" w:tplc="983E0F9A">
      <w:start w:val="1"/>
      <w:numFmt w:val="bullet"/>
      <w:lvlText w:val=""/>
      <w:lvlJc w:val="left"/>
      <w:pPr>
        <w:ind w:left="540" w:hanging="360"/>
      </w:pPr>
      <w:rPr>
        <w:rFonts w:ascii="Symbol" w:hAnsi="Symbol" w:hint="default"/>
        <w:color w:val="B3BE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4A732E"/>
    <w:multiLevelType w:val="hybridMultilevel"/>
    <w:tmpl w:val="0CC896F0"/>
    <w:lvl w:ilvl="0" w:tplc="04090001">
      <w:start w:val="1"/>
      <w:numFmt w:val="bullet"/>
      <w:lvlText w:val=""/>
      <w:lvlJc w:val="left"/>
      <w:pPr>
        <w:ind w:left="720" w:hanging="360"/>
      </w:pPr>
      <w:rPr>
        <w:rFonts w:ascii="Symbol" w:hAnsi="Symbol" w:hint="default"/>
      </w:rPr>
    </w:lvl>
    <w:lvl w:ilvl="1" w:tplc="3B1AC790">
      <w:start w:val="1"/>
      <w:numFmt w:val="bullet"/>
      <w:lvlText w:val=""/>
      <w:lvlJc w:val="left"/>
      <w:pPr>
        <w:ind w:left="1440" w:hanging="360"/>
      </w:pPr>
      <w:rPr>
        <w:rFonts w:ascii="Wingdings 2" w:hAnsi="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B33F94"/>
    <w:multiLevelType w:val="hybridMultilevel"/>
    <w:tmpl w:val="B192C6AE"/>
    <w:lvl w:ilvl="0" w:tplc="0409000B">
      <w:start w:val="1"/>
      <w:numFmt w:val="bullet"/>
      <w:lvlText w:val=""/>
      <w:lvlJc w:val="left"/>
      <w:pPr>
        <w:ind w:left="1056" w:hanging="360"/>
      </w:pPr>
      <w:rPr>
        <w:rFonts w:ascii="Wingdings" w:hAnsi="Wingdings" w:hint="default"/>
      </w:rPr>
    </w:lvl>
    <w:lvl w:ilvl="1" w:tplc="04090003" w:tentative="1">
      <w:start w:val="1"/>
      <w:numFmt w:val="bullet"/>
      <w:lvlText w:val="o"/>
      <w:lvlJc w:val="left"/>
      <w:pPr>
        <w:ind w:left="1776" w:hanging="360"/>
      </w:pPr>
      <w:rPr>
        <w:rFonts w:ascii="Courier New" w:hAnsi="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6">
    <w:nsid w:val="1D1012B5"/>
    <w:multiLevelType w:val="multilevel"/>
    <w:tmpl w:val="1592F5DC"/>
    <w:lvl w:ilvl="0">
      <w:start w:val="1"/>
      <w:numFmt w:val="bullet"/>
      <w:lvlText w:val=""/>
      <w:lvlJc w:val="left"/>
      <w:pPr>
        <w:ind w:left="270" w:hanging="270"/>
      </w:pPr>
      <w:rPr>
        <w:rFonts w:ascii="Zapf Dingbats" w:hAnsi="Zapf Dingbats" w:hint="default"/>
        <w:color w:val="00ABCD"/>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FD147A4"/>
    <w:multiLevelType w:val="hybridMultilevel"/>
    <w:tmpl w:val="6DB88C5E"/>
    <w:lvl w:ilvl="0" w:tplc="6BE6E7AC">
      <w:start w:val="1"/>
      <w:numFmt w:val="bullet"/>
      <w:pStyle w:val="ListParagraph"/>
      <w:lvlText w:val=""/>
      <w:lvlJc w:val="left"/>
      <w:pPr>
        <w:ind w:left="270" w:hanging="270"/>
      </w:pPr>
      <w:rPr>
        <w:rFonts w:ascii="Zapf Dingbats" w:hAnsi="Zapf Dingbats" w:hint="default"/>
        <w:color w:val="00ABCD"/>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123504"/>
    <w:multiLevelType w:val="multilevel"/>
    <w:tmpl w:val="06ECFEAC"/>
    <w:lvl w:ilvl="0">
      <w:start w:val="1"/>
      <w:numFmt w:val="bullet"/>
      <w:lvlText w:val=""/>
      <w:lvlJc w:val="left"/>
      <w:pPr>
        <w:ind w:left="180" w:hanging="180"/>
      </w:pPr>
      <w:rPr>
        <w:rFonts w:ascii="Zapf Dingbats" w:hAnsi="Zapf Dingbats" w:hint="default"/>
        <w:color w:val="00ABCD"/>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9F406E7"/>
    <w:multiLevelType w:val="hybridMultilevel"/>
    <w:tmpl w:val="0C2412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CA01163"/>
    <w:multiLevelType w:val="hybridMultilevel"/>
    <w:tmpl w:val="92429C0C"/>
    <w:lvl w:ilvl="0" w:tplc="04090001">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1">
    <w:nsid w:val="56A842CF"/>
    <w:multiLevelType w:val="hybridMultilevel"/>
    <w:tmpl w:val="9BB86BC4"/>
    <w:lvl w:ilvl="0" w:tplc="04090003">
      <w:start w:val="1"/>
      <w:numFmt w:val="bullet"/>
      <w:lvlText w:val="o"/>
      <w:lvlJc w:val="left"/>
      <w:pPr>
        <w:ind w:left="1056" w:hanging="360"/>
      </w:pPr>
      <w:rPr>
        <w:rFonts w:ascii="Courier New" w:hAnsi="Courier New" w:hint="default"/>
      </w:rPr>
    </w:lvl>
    <w:lvl w:ilvl="1" w:tplc="04090003" w:tentative="1">
      <w:start w:val="1"/>
      <w:numFmt w:val="bullet"/>
      <w:lvlText w:val="o"/>
      <w:lvlJc w:val="left"/>
      <w:pPr>
        <w:ind w:left="1776" w:hanging="360"/>
      </w:pPr>
      <w:rPr>
        <w:rFonts w:ascii="Courier New" w:hAnsi="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2">
    <w:nsid w:val="58E5247D"/>
    <w:multiLevelType w:val="multilevel"/>
    <w:tmpl w:val="84BA4494"/>
    <w:lvl w:ilvl="0">
      <w:start w:val="1"/>
      <w:numFmt w:val="bullet"/>
      <w:lvlText w:val=""/>
      <w:lvlJc w:val="left"/>
      <w:pPr>
        <w:ind w:left="720" w:hanging="360"/>
      </w:pPr>
      <w:rPr>
        <w:rFonts w:ascii="Zapf Dingbats" w:hAnsi="Zapf Dingbats" w:hint="default"/>
        <w:color w:val="00ABCD"/>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645B51F8"/>
    <w:multiLevelType w:val="hybridMultilevel"/>
    <w:tmpl w:val="BAA259AC"/>
    <w:lvl w:ilvl="0" w:tplc="4D9AA5E2">
      <w:start w:val="1"/>
      <w:numFmt w:val="bullet"/>
      <w:lvlText w:val=""/>
      <w:lvlJc w:val="left"/>
      <w:pPr>
        <w:ind w:left="720" w:hanging="360"/>
      </w:pPr>
      <w:rPr>
        <w:rFonts w:ascii="Symbol" w:hAnsi="Symbol" w:hint="default"/>
        <w:color w:val="B3BE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622F04"/>
    <w:multiLevelType w:val="hybridMultilevel"/>
    <w:tmpl w:val="C59C6C98"/>
    <w:lvl w:ilvl="0" w:tplc="04090005">
      <w:start w:val="1"/>
      <w:numFmt w:val="bullet"/>
      <w:lvlText w:val=""/>
      <w:lvlJc w:val="left"/>
      <w:pPr>
        <w:ind w:left="1056" w:hanging="360"/>
      </w:pPr>
      <w:rPr>
        <w:rFonts w:ascii="Wingdings" w:hAnsi="Wingdings" w:hint="default"/>
      </w:rPr>
    </w:lvl>
    <w:lvl w:ilvl="1" w:tplc="04090003" w:tentative="1">
      <w:start w:val="1"/>
      <w:numFmt w:val="bullet"/>
      <w:lvlText w:val="o"/>
      <w:lvlJc w:val="left"/>
      <w:pPr>
        <w:ind w:left="1776" w:hanging="360"/>
      </w:pPr>
      <w:rPr>
        <w:rFonts w:ascii="Courier New" w:hAnsi="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5">
    <w:nsid w:val="665B0107"/>
    <w:multiLevelType w:val="multilevel"/>
    <w:tmpl w:val="EE5E3528"/>
    <w:lvl w:ilvl="0">
      <w:start w:val="1"/>
      <w:numFmt w:val="bullet"/>
      <w:lvlText w:val=""/>
      <w:lvlJc w:val="left"/>
      <w:pPr>
        <w:ind w:left="540" w:hanging="180"/>
      </w:pPr>
      <w:rPr>
        <w:rFonts w:ascii="Symbol" w:hAnsi="Symbol" w:hint="default"/>
        <w:color w:val="B3BEC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68135C91"/>
    <w:multiLevelType w:val="hybridMultilevel"/>
    <w:tmpl w:val="EE5E3528"/>
    <w:lvl w:ilvl="0" w:tplc="5CF48B22">
      <w:start w:val="1"/>
      <w:numFmt w:val="bullet"/>
      <w:lvlText w:val=""/>
      <w:lvlJc w:val="left"/>
      <w:pPr>
        <w:ind w:left="540" w:hanging="180"/>
      </w:pPr>
      <w:rPr>
        <w:rFonts w:ascii="Symbol" w:hAnsi="Symbol" w:hint="default"/>
        <w:color w:val="B3BE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183889"/>
    <w:multiLevelType w:val="multilevel"/>
    <w:tmpl w:val="E9D63B48"/>
    <w:lvl w:ilvl="0">
      <w:start w:val="1"/>
      <w:numFmt w:val="bullet"/>
      <w:lvlText w:val=""/>
      <w:lvlJc w:val="left"/>
      <w:pPr>
        <w:ind w:left="540" w:hanging="360"/>
      </w:pPr>
      <w:rPr>
        <w:rFonts w:ascii="Symbol" w:hAnsi="Symbol" w:hint="default"/>
        <w:color w:val="B3BEC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779C6F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7"/>
  </w:num>
  <w:num w:numId="2">
    <w:abstractNumId w:val="1"/>
  </w:num>
  <w:num w:numId="3">
    <w:abstractNumId w:val="7"/>
    <w:lvlOverride w:ilvl="0">
      <w:startOverride w:val="1"/>
    </w:lvlOverride>
  </w:num>
  <w:num w:numId="4">
    <w:abstractNumId w:val="12"/>
  </w:num>
  <w:num w:numId="5">
    <w:abstractNumId w:val="7"/>
    <w:lvlOverride w:ilvl="0">
      <w:startOverride w:val="1"/>
    </w:lvlOverride>
  </w:num>
  <w:num w:numId="6">
    <w:abstractNumId w:val="8"/>
  </w:num>
  <w:num w:numId="7">
    <w:abstractNumId w:val="7"/>
    <w:lvlOverride w:ilvl="0">
      <w:startOverride w:val="1"/>
    </w:lvlOverride>
  </w:num>
  <w:num w:numId="8">
    <w:abstractNumId w:val="6"/>
  </w:num>
  <w:num w:numId="9">
    <w:abstractNumId w:val="13"/>
  </w:num>
  <w:num w:numId="10">
    <w:abstractNumId w:val="2"/>
  </w:num>
  <w:num w:numId="11">
    <w:abstractNumId w:val="16"/>
  </w:num>
  <w:num w:numId="12">
    <w:abstractNumId w:val="15"/>
  </w:num>
  <w:num w:numId="13">
    <w:abstractNumId w:val="3"/>
  </w:num>
  <w:num w:numId="14">
    <w:abstractNumId w:val="17"/>
  </w:num>
  <w:num w:numId="15">
    <w:abstractNumId w:val="0"/>
  </w:num>
  <w:num w:numId="16">
    <w:abstractNumId w:val="18"/>
  </w:num>
  <w:num w:numId="17">
    <w:abstractNumId w:val="5"/>
  </w:num>
  <w:num w:numId="18">
    <w:abstractNumId w:val="11"/>
  </w:num>
  <w:num w:numId="19">
    <w:abstractNumId w:val="14"/>
  </w:num>
  <w:num w:numId="20">
    <w:abstractNumId w:val="10"/>
  </w:num>
  <w:num w:numId="21">
    <w:abstractNumId w:val="4"/>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ttachedTemplate r:id="rId1"/>
  <w:defaultTabStop w:val="720"/>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01A"/>
    <w:rsid w:val="000032B9"/>
    <w:rsid w:val="000075CD"/>
    <w:rsid w:val="0001754F"/>
    <w:rsid w:val="000D57E4"/>
    <w:rsid w:val="00103EA9"/>
    <w:rsid w:val="001114EC"/>
    <w:rsid w:val="00116E5D"/>
    <w:rsid w:val="00135D4E"/>
    <w:rsid w:val="00185796"/>
    <w:rsid w:val="00185FB3"/>
    <w:rsid w:val="001B2A44"/>
    <w:rsid w:val="001D64F2"/>
    <w:rsid w:val="00226DF3"/>
    <w:rsid w:val="00243B5B"/>
    <w:rsid w:val="00250F79"/>
    <w:rsid w:val="00271530"/>
    <w:rsid w:val="00297F54"/>
    <w:rsid w:val="002D5A70"/>
    <w:rsid w:val="002E4A16"/>
    <w:rsid w:val="002F5F7D"/>
    <w:rsid w:val="00356F4E"/>
    <w:rsid w:val="00371AB2"/>
    <w:rsid w:val="00377CCA"/>
    <w:rsid w:val="00390420"/>
    <w:rsid w:val="00391AB6"/>
    <w:rsid w:val="0039318D"/>
    <w:rsid w:val="003C5AD9"/>
    <w:rsid w:val="003C6CB9"/>
    <w:rsid w:val="003F3CF4"/>
    <w:rsid w:val="003F76EC"/>
    <w:rsid w:val="0040744D"/>
    <w:rsid w:val="004762AF"/>
    <w:rsid w:val="004955EB"/>
    <w:rsid w:val="00500D34"/>
    <w:rsid w:val="005E4DFE"/>
    <w:rsid w:val="005F1C0A"/>
    <w:rsid w:val="006060BB"/>
    <w:rsid w:val="00655756"/>
    <w:rsid w:val="0068594F"/>
    <w:rsid w:val="006C0EF8"/>
    <w:rsid w:val="006D3526"/>
    <w:rsid w:val="007078F5"/>
    <w:rsid w:val="00724D51"/>
    <w:rsid w:val="00735136"/>
    <w:rsid w:val="00771501"/>
    <w:rsid w:val="007721B6"/>
    <w:rsid w:val="007A67A8"/>
    <w:rsid w:val="008326B6"/>
    <w:rsid w:val="00834A87"/>
    <w:rsid w:val="008351C4"/>
    <w:rsid w:val="0089175E"/>
    <w:rsid w:val="008A3237"/>
    <w:rsid w:val="008F2B17"/>
    <w:rsid w:val="00924318"/>
    <w:rsid w:val="00926C69"/>
    <w:rsid w:val="0093136A"/>
    <w:rsid w:val="00942453"/>
    <w:rsid w:val="00955023"/>
    <w:rsid w:val="00974F9F"/>
    <w:rsid w:val="00992501"/>
    <w:rsid w:val="009D513C"/>
    <w:rsid w:val="009F4A61"/>
    <w:rsid w:val="00A23BBD"/>
    <w:rsid w:val="00A26974"/>
    <w:rsid w:val="00A26E44"/>
    <w:rsid w:val="00A324DC"/>
    <w:rsid w:val="00A357E4"/>
    <w:rsid w:val="00A56474"/>
    <w:rsid w:val="00A854B7"/>
    <w:rsid w:val="00A90A13"/>
    <w:rsid w:val="00AA3F7F"/>
    <w:rsid w:val="00AC236B"/>
    <w:rsid w:val="00AE4492"/>
    <w:rsid w:val="00AF001A"/>
    <w:rsid w:val="00B52B71"/>
    <w:rsid w:val="00B70F4B"/>
    <w:rsid w:val="00BA0DB4"/>
    <w:rsid w:val="00BC3618"/>
    <w:rsid w:val="00BF1B80"/>
    <w:rsid w:val="00C0779D"/>
    <w:rsid w:val="00C11379"/>
    <w:rsid w:val="00C15F5F"/>
    <w:rsid w:val="00C7120B"/>
    <w:rsid w:val="00C76401"/>
    <w:rsid w:val="00C87C59"/>
    <w:rsid w:val="00CA47C4"/>
    <w:rsid w:val="00CF641E"/>
    <w:rsid w:val="00D16AE6"/>
    <w:rsid w:val="00D70DB2"/>
    <w:rsid w:val="00D747BC"/>
    <w:rsid w:val="00E04CCC"/>
    <w:rsid w:val="00E07920"/>
    <w:rsid w:val="00E12EB3"/>
    <w:rsid w:val="00E21A83"/>
    <w:rsid w:val="00E51FB9"/>
    <w:rsid w:val="00E831CB"/>
    <w:rsid w:val="00E97A0E"/>
    <w:rsid w:val="00EB6EBF"/>
    <w:rsid w:val="00EE7F77"/>
    <w:rsid w:val="00EF17F7"/>
    <w:rsid w:val="00F037B5"/>
    <w:rsid w:val="00F54342"/>
    <w:rsid w:val="00F80BA5"/>
    <w:rsid w:val="00FA5BAB"/>
    <w:rsid w:val="00FA6D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15884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5EB"/>
  </w:style>
  <w:style w:type="paragraph" w:styleId="Heading1">
    <w:name w:val="heading 1"/>
    <w:basedOn w:val="Normal"/>
    <w:next w:val="Normal"/>
    <w:link w:val="Heading1Char"/>
    <w:uiPriority w:val="9"/>
    <w:qFormat/>
    <w:rsid w:val="00A324DC"/>
    <w:pPr>
      <w:widowControl w:val="0"/>
      <w:suppressAutoHyphens/>
      <w:autoSpaceDE w:val="0"/>
      <w:autoSpaceDN w:val="0"/>
      <w:adjustRightInd w:val="0"/>
      <w:spacing w:before="540" w:line="274" w:lineRule="auto"/>
      <w:textAlignment w:val="center"/>
      <w:outlineLvl w:val="0"/>
    </w:pPr>
    <w:rPr>
      <w:rFonts w:ascii="ArialRoundedMTBold" w:hAnsi="ArialRoundedMTBold" w:cs="ArialRoundedMTBold"/>
      <w:color w:val="00ABCD"/>
      <w:spacing w:val="-10"/>
      <w:sz w:val="42"/>
      <w:szCs w:val="42"/>
    </w:rPr>
  </w:style>
  <w:style w:type="paragraph" w:styleId="Heading2">
    <w:name w:val="heading 2"/>
    <w:basedOn w:val="Normal"/>
    <w:next w:val="Normal"/>
    <w:link w:val="Heading2Char"/>
    <w:uiPriority w:val="9"/>
    <w:unhideWhenUsed/>
    <w:qFormat/>
    <w:rsid w:val="00A324DC"/>
    <w:pPr>
      <w:widowControl w:val="0"/>
      <w:autoSpaceDE w:val="0"/>
      <w:autoSpaceDN w:val="0"/>
      <w:adjustRightInd w:val="0"/>
      <w:spacing w:before="300" w:after="60"/>
      <w:textAlignment w:val="center"/>
      <w:outlineLvl w:val="1"/>
    </w:pPr>
    <w:rPr>
      <w:rFonts w:ascii="ArialRoundedMTBold" w:hAnsi="ArialRoundedMTBold" w:cs="ArialRoundedMTBold"/>
      <w:color w:val="004968"/>
      <w:sz w:val="32"/>
      <w:szCs w:val="32"/>
    </w:rPr>
  </w:style>
  <w:style w:type="paragraph" w:styleId="Heading3">
    <w:name w:val="heading 3"/>
    <w:basedOn w:val="Heading2"/>
    <w:next w:val="Normal"/>
    <w:link w:val="Heading3Char"/>
    <w:uiPriority w:val="9"/>
    <w:unhideWhenUsed/>
    <w:qFormat/>
    <w:rsid w:val="00D70DB2"/>
    <w:pPr>
      <w:outlineLvl w:val="2"/>
    </w:pPr>
    <w:rPr>
      <w:color w:val="8C99A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55EB"/>
    <w:pPr>
      <w:tabs>
        <w:tab w:val="center" w:pos="4320"/>
        <w:tab w:val="right" w:pos="8640"/>
      </w:tabs>
    </w:pPr>
  </w:style>
  <w:style w:type="character" w:customStyle="1" w:styleId="HeaderChar">
    <w:name w:val="Header Char"/>
    <w:basedOn w:val="DefaultParagraphFont"/>
    <w:link w:val="Header"/>
    <w:uiPriority w:val="99"/>
    <w:rsid w:val="004955EB"/>
  </w:style>
  <w:style w:type="paragraph" w:styleId="Footer">
    <w:name w:val="footer"/>
    <w:basedOn w:val="Normal"/>
    <w:link w:val="FooterChar"/>
    <w:uiPriority w:val="99"/>
    <w:unhideWhenUsed/>
    <w:rsid w:val="004955EB"/>
    <w:pPr>
      <w:tabs>
        <w:tab w:val="center" w:pos="4320"/>
        <w:tab w:val="right" w:pos="8640"/>
      </w:tabs>
    </w:pPr>
  </w:style>
  <w:style w:type="character" w:customStyle="1" w:styleId="FooterChar">
    <w:name w:val="Footer Char"/>
    <w:basedOn w:val="DefaultParagraphFont"/>
    <w:link w:val="Footer"/>
    <w:uiPriority w:val="99"/>
    <w:rsid w:val="004955EB"/>
  </w:style>
  <w:style w:type="paragraph" w:styleId="BalloonText">
    <w:name w:val="Balloon Text"/>
    <w:basedOn w:val="Normal"/>
    <w:link w:val="BalloonTextChar"/>
    <w:uiPriority w:val="99"/>
    <w:semiHidden/>
    <w:unhideWhenUsed/>
    <w:rsid w:val="004955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55EB"/>
    <w:rPr>
      <w:rFonts w:ascii="Lucida Grande" w:hAnsi="Lucida Grande" w:cs="Lucida Grande"/>
      <w:sz w:val="18"/>
      <w:szCs w:val="18"/>
    </w:rPr>
  </w:style>
  <w:style w:type="paragraph" w:customStyle="1" w:styleId="GCBodyCopy1GCBodyCopy">
    <w:name w:val="[GC] Body Copy #1 ([GC] Body Copy)"/>
    <w:basedOn w:val="Normal"/>
    <w:uiPriority w:val="99"/>
    <w:rsid w:val="004955EB"/>
    <w:pPr>
      <w:widowControl w:val="0"/>
      <w:autoSpaceDE w:val="0"/>
      <w:autoSpaceDN w:val="0"/>
      <w:adjustRightInd w:val="0"/>
      <w:spacing w:line="180" w:lineRule="atLeast"/>
      <w:textAlignment w:val="center"/>
    </w:pPr>
    <w:rPr>
      <w:rFonts w:ascii="MinionPro-Regular" w:hAnsi="MinionPro-Regular" w:cs="MinionPro-Regular"/>
      <w:color w:val="000000"/>
    </w:rPr>
  </w:style>
  <w:style w:type="paragraph" w:customStyle="1" w:styleId="BasicParagraph">
    <w:name w:val="[Basic Paragraph]"/>
    <w:basedOn w:val="Normal"/>
    <w:uiPriority w:val="99"/>
    <w:rsid w:val="00974F9F"/>
    <w:pPr>
      <w:widowControl w:val="0"/>
      <w:autoSpaceDE w:val="0"/>
      <w:autoSpaceDN w:val="0"/>
      <w:adjustRightInd w:val="0"/>
      <w:spacing w:after="300" w:line="276" w:lineRule="auto"/>
      <w:jc w:val="both"/>
      <w:textAlignment w:val="center"/>
    </w:pPr>
    <w:rPr>
      <w:rFonts w:ascii="Cala-Regular" w:hAnsi="Cala-Regular" w:cs="Cala-Regular"/>
      <w:color w:val="000000" w:themeColor="text1"/>
      <w:spacing w:val="-3"/>
      <w:sz w:val="26"/>
      <w:szCs w:val="26"/>
    </w:rPr>
  </w:style>
  <w:style w:type="character" w:customStyle="1" w:styleId="Heading2Char">
    <w:name w:val="Heading 2 Char"/>
    <w:basedOn w:val="DefaultParagraphFont"/>
    <w:link w:val="Heading2"/>
    <w:uiPriority w:val="9"/>
    <w:rsid w:val="00A324DC"/>
    <w:rPr>
      <w:rFonts w:ascii="ArialRoundedMTBold" w:hAnsi="ArialRoundedMTBold" w:cs="ArialRoundedMTBold"/>
      <w:color w:val="004968"/>
      <w:sz w:val="32"/>
      <w:szCs w:val="32"/>
    </w:rPr>
  </w:style>
  <w:style w:type="character" w:customStyle="1" w:styleId="Heading1Char">
    <w:name w:val="Heading 1 Char"/>
    <w:basedOn w:val="DefaultParagraphFont"/>
    <w:link w:val="Heading1"/>
    <w:uiPriority w:val="9"/>
    <w:rsid w:val="00A324DC"/>
    <w:rPr>
      <w:rFonts w:ascii="ArialRoundedMTBold" w:hAnsi="ArialRoundedMTBold" w:cs="ArialRoundedMTBold"/>
      <w:color w:val="00ABCD"/>
      <w:spacing w:val="-10"/>
      <w:sz w:val="42"/>
      <w:szCs w:val="42"/>
    </w:rPr>
  </w:style>
  <w:style w:type="paragraph" w:styleId="Title">
    <w:name w:val="Title"/>
    <w:basedOn w:val="GCBodyCopy1GCBodyCopy"/>
    <w:next w:val="Normal"/>
    <w:link w:val="TitleChar"/>
    <w:uiPriority w:val="10"/>
    <w:qFormat/>
    <w:rsid w:val="00A324DC"/>
    <w:pPr>
      <w:suppressAutoHyphens/>
      <w:spacing w:after="300" w:line="21" w:lineRule="atLeast"/>
    </w:pPr>
    <w:rPr>
      <w:rFonts w:ascii="ArialRoundedMTBold" w:hAnsi="ArialRoundedMTBold" w:cs="ArialRoundedMTBold"/>
      <w:color w:val="00ABCD"/>
      <w:spacing w:val="-15"/>
      <w:sz w:val="60"/>
      <w:szCs w:val="60"/>
    </w:rPr>
  </w:style>
  <w:style w:type="character" w:customStyle="1" w:styleId="TitleChar">
    <w:name w:val="Title Char"/>
    <w:basedOn w:val="DefaultParagraphFont"/>
    <w:link w:val="Title"/>
    <w:uiPriority w:val="10"/>
    <w:rsid w:val="00A324DC"/>
    <w:rPr>
      <w:rFonts w:ascii="ArialRoundedMTBold" w:hAnsi="ArialRoundedMTBold" w:cs="ArialRoundedMTBold"/>
      <w:color w:val="00ABCD"/>
      <w:spacing w:val="-15"/>
      <w:sz w:val="60"/>
      <w:szCs w:val="60"/>
    </w:rPr>
  </w:style>
  <w:style w:type="paragraph" w:styleId="Subtitle">
    <w:name w:val="Subtitle"/>
    <w:basedOn w:val="GCBodyCopy1GCBodyCopy"/>
    <w:next w:val="Normal"/>
    <w:link w:val="SubtitleChar"/>
    <w:uiPriority w:val="11"/>
    <w:qFormat/>
    <w:rsid w:val="00D70DB2"/>
    <w:pPr>
      <w:suppressAutoHyphens/>
    </w:pPr>
    <w:rPr>
      <w:rFonts w:ascii="ArialRoundedMTBold" w:hAnsi="ArialRoundedMTBold" w:cs="ArialRoundedMTBold"/>
      <w:color w:val="8C99A1"/>
      <w:sz w:val="26"/>
      <w:szCs w:val="26"/>
    </w:rPr>
  </w:style>
  <w:style w:type="character" w:customStyle="1" w:styleId="SubtitleChar">
    <w:name w:val="Subtitle Char"/>
    <w:basedOn w:val="DefaultParagraphFont"/>
    <w:link w:val="Subtitle"/>
    <w:uiPriority w:val="11"/>
    <w:rsid w:val="00D70DB2"/>
    <w:rPr>
      <w:rFonts w:ascii="ArialRoundedMTBold" w:hAnsi="ArialRoundedMTBold" w:cs="ArialRoundedMTBold"/>
      <w:color w:val="8C99A1"/>
      <w:sz w:val="26"/>
      <w:szCs w:val="26"/>
    </w:rPr>
  </w:style>
  <w:style w:type="paragraph" w:customStyle="1" w:styleId="HeaderByline">
    <w:name w:val="Header Byline"/>
    <w:next w:val="HeaderDate"/>
    <w:rsid w:val="00C0779D"/>
    <w:pPr>
      <w:suppressAutoHyphens/>
      <w:spacing w:line="319" w:lineRule="auto"/>
      <w:jc w:val="right"/>
    </w:pPr>
    <w:rPr>
      <w:rFonts w:ascii="Cala-Regular" w:hAnsi="Cala-Regular" w:cs="Cala-Regular"/>
      <w:color w:val="004968"/>
      <w:sz w:val="26"/>
      <w:szCs w:val="26"/>
    </w:rPr>
  </w:style>
  <w:style w:type="paragraph" w:customStyle="1" w:styleId="HeaderDate">
    <w:name w:val="Header Date"/>
    <w:next w:val="Title"/>
    <w:qFormat/>
    <w:rsid w:val="00D70DB2"/>
    <w:pPr>
      <w:spacing w:after="1080" w:line="319" w:lineRule="auto"/>
      <w:jc w:val="right"/>
    </w:pPr>
    <w:rPr>
      <w:rFonts w:ascii="Cala-Regular" w:hAnsi="Cala-Regular" w:cs="Cala-Regular"/>
      <w:color w:val="8C99A1"/>
    </w:rPr>
  </w:style>
  <w:style w:type="paragraph" w:customStyle="1" w:styleId="HeaderLogo">
    <w:name w:val="Header Logo"/>
    <w:rsid w:val="00BC3618"/>
    <w:pPr>
      <w:tabs>
        <w:tab w:val="left" w:pos="4800"/>
      </w:tabs>
      <w:ind w:right="-720"/>
      <w:jc w:val="right"/>
    </w:pPr>
    <w:rPr>
      <w:noProof/>
    </w:rPr>
  </w:style>
  <w:style w:type="paragraph" w:styleId="ListParagraph">
    <w:name w:val="List Paragraph"/>
    <w:basedOn w:val="BasicParagraph"/>
    <w:uiPriority w:val="34"/>
    <w:qFormat/>
    <w:rsid w:val="00A90A13"/>
    <w:pPr>
      <w:numPr>
        <w:numId w:val="1"/>
      </w:numPr>
      <w:spacing w:before="120" w:after="120"/>
      <w:ind w:left="274" w:hanging="274"/>
      <w:jc w:val="left"/>
    </w:pPr>
  </w:style>
  <w:style w:type="character" w:customStyle="1" w:styleId="Heading3Char">
    <w:name w:val="Heading 3 Char"/>
    <w:basedOn w:val="DefaultParagraphFont"/>
    <w:link w:val="Heading3"/>
    <w:uiPriority w:val="9"/>
    <w:rsid w:val="00D70DB2"/>
    <w:rPr>
      <w:rFonts w:ascii="ArialRoundedMTBold" w:hAnsi="ArialRoundedMTBold" w:cs="ArialRoundedMTBold"/>
      <w:color w:val="8C99A1"/>
      <w:sz w:val="26"/>
      <w:szCs w:val="26"/>
    </w:rPr>
  </w:style>
  <w:style w:type="paragraph" w:customStyle="1" w:styleId="ListIndentedParagraph">
    <w:name w:val="List Indented Paragraph"/>
    <w:basedOn w:val="ListParagraph"/>
    <w:rsid w:val="00D70DB2"/>
    <w:pPr>
      <w:numPr>
        <w:numId w:val="15"/>
      </w:numPr>
      <w:tabs>
        <w:tab w:val="left" w:pos="810"/>
      </w:tabs>
    </w:pPr>
  </w:style>
  <w:style w:type="character" w:styleId="Strong">
    <w:name w:val="Strong"/>
    <w:uiPriority w:val="22"/>
    <w:qFormat/>
    <w:rsid w:val="00A90A13"/>
    <w:rPr>
      <w:rFonts w:ascii="Cala-Bold" w:hAnsi="Cala-Bold"/>
    </w:rPr>
  </w:style>
  <w:style w:type="character" w:styleId="IntenseEmphasis">
    <w:name w:val="Intense Emphasis"/>
    <w:basedOn w:val="Strong"/>
    <w:uiPriority w:val="21"/>
    <w:qFormat/>
    <w:rsid w:val="00AA3F7F"/>
    <w:rPr>
      <w:rFonts w:ascii="Cala-Italic" w:hAnsi="Cala-Italic"/>
    </w:rPr>
  </w:style>
  <w:style w:type="character" w:styleId="Emphasis">
    <w:name w:val="Emphasis"/>
    <w:basedOn w:val="IntenseEmphasis"/>
    <w:uiPriority w:val="20"/>
    <w:qFormat/>
    <w:rsid w:val="00AA3F7F"/>
    <w:rPr>
      <w:rFonts w:ascii="Cala-Italic" w:hAnsi="Cala-Italic"/>
    </w:rPr>
  </w:style>
  <w:style w:type="character" w:styleId="SubtleEmphasis">
    <w:name w:val="Subtle Emphasis"/>
    <w:basedOn w:val="Emphasis"/>
    <w:uiPriority w:val="19"/>
    <w:qFormat/>
    <w:rsid w:val="00D70DB2"/>
    <w:rPr>
      <w:rFonts w:ascii="Cala-Italic" w:hAnsi="Cala-Italic"/>
      <w:color w:val="8C99A1"/>
    </w:rPr>
  </w:style>
  <w:style w:type="paragraph" w:styleId="Quote">
    <w:name w:val="Quote"/>
    <w:basedOn w:val="BasicParagraph"/>
    <w:next w:val="Normal"/>
    <w:link w:val="QuoteChar"/>
    <w:uiPriority w:val="29"/>
    <w:qFormat/>
    <w:rsid w:val="00AA3F7F"/>
    <w:pPr>
      <w:jc w:val="left"/>
    </w:pPr>
    <w:rPr>
      <w:rFonts w:ascii="Cala-Italic" w:hAnsi="Cala-Italic"/>
      <w:color w:val="00ABCD"/>
    </w:rPr>
  </w:style>
  <w:style w:type="character" w:customStyle="1" w:styleId="QuoteChar">
    <w:name w:val="Quote Char"/>
    <w:basedOn w:val="DefaultParagraphFont"/>
    <w:link w:val="Quote"/>
    <w:uiPriority w:val="29"/>
    <w:rsid w:val="00AA3F7F"/>
    <w:rPr>
      <w:rFonts w:ascii="Cala-Italic" w:hAnsi="Cala-Italic" w:cs="Cala-Regular"/>
      <w:color w:val="00ABCD"/>
      <w:spacing w:val="-3"/>
      <w:sz w:val="26"/>
      <w:szCs w:val="26"/>
    </w:rPr>
  </w:style>
  <w:style w:type="paragraph" w:styleId="IntenseQuote">
    <w:name w:val="Intense Quote"/>
    <w:basedOn w:val="Quote"/>
    <w:next w:val="Normal"/>
    <w:link w:val="IntenseQuoteChar"/>
    <w:uiPriority w:val="30"/>
    <w:qFormat/>
    <w:rsid w:val="00AA3F7F"/>
  </w:style>
  <w:style w:type="character" w:customStyle="1" w:styleId="IntenseQuoteChar">
    <w:name w:val="Intense Quote Char"/>
    <w:basedOn w:val="DefaultParagraphFont"/>
    <w:link w:val="IntenseQuote"/>
    <w:uiPriority w:val="30"/>
    <w:rsid w:val="00AA3F7F"/>
    <w:rPr>
      <w:rFonts w:ascii="Cala-Italic" w:hAnsi="Cala-Italic" w:cs="Cala-Regular"/>
      <w:color w:val="00ABCD"/>
      <w:spacing w:val="-3"/>
      <w:sz w:val="26"/>
      <w:szCs w:val="26"/>
    </w:rPr>
  </w:style>
  <w:style w:type="character" w:styleId="SubtleReference">
    <w:name w:val="Subtle Reference"/>
    <w:uiPriority w:val="31"/>
    <w:rsid w:val="00AA3F7F"/>
    <w:rPr>
      <w:rFonts w:ascii="Cala-Bold" w:hAnsi="Cala-Bold"/>
      <w:sz w:val="18"/>
      <w:szCs w:val="18"/>
      <w:u w:val="single"/>
    </w:rPr>
  </w:style>
  <w:style w:type="character" w:styleId="IntenseReference">
    <w:name w:val="Intense Reference"/>
    <w:basedOn w:val="SubtleReference"/>
    <w:uiPriority w:val="32"/>
    <w:rsid w:val="00AA3F7F"/>
    <w:rPr>
      <w:rFonts w:ascii="Cala-Bold" w:hAnsi="Cala-Bold"/>
      <w:color w:val="00ABCD"/>
      <w:sz w:val="18"/>
      <w:szCs w:val="18"/>
      <w:u w:val="single"/>
    </w:rPr>
  </w:style>
  <w:style w:type="character" w:styleId="PageNumber">
    <w:name w:val="page number"/>
    <w:basedOn w:val="DefaultParagraphFont"/>
    <w:uiPriority w:val="99"/>
    <w:semiHidden/>
    <w:unhideWhenUsed/>
    <w:rsid w:val="00E97A0E"/>
  </w:style>
  <w:style w:type="paragraph" w:styleId="FootnoteText">
    <w:name w:val="footnote text"/>
    <w:basedOn w:val="Normal"/>
    <w:link w:val="FootnoteTextChar"/>
    <w:uiPriority w:val="99"/>
    <w:unhideWhenUsed/>
    <w:rsid w:val="00F54342"/>
  </w:style>
  <w:style w:type="character" w:customStyle="1" w:styleId="FootnoteTextChar">
    <w:name w:val="Footnote Text Char"/>
    <w:basedOn w:val="DefaultParagraphFont"/>
    <w:link w:val="FootnoteText"/>
    <w:uiPriority w:val="99"/>
    <w:rsid w:val="00F54342"/>
  </w:style>
  <w:style w:type="character" w:styleId="FootnoteReference">
    <w:name w:val="footnote reference"/>
    <w:basedOn w:val="DefaultParagraphFont"/>
    <w:uiPriority w:val="99"/>
    <w:unhideWhenUsed/>
    <w:rsid w:val="00F54342"/>
    <w:rPr>
      <w:vertAlign w:val="superscript"/>
    </w:rPr>
  </w:style>
  <w:style w:type="paragraph" w:styleId="DocumentMap">
    <w:name w:val="Document Map"/>
    <w:basedOn w:val="Normal"/>
    <w:link w:val="DocumentMapChar"/>
    <w:uiPriority w:val="99"/>
    <w:semiHidden/>
    <w:unhideWhenUsed/>
    <w:rsid w:val="00BF1B80"/>
    <w:rPr>
      <w:rFonts w:ascii="Lucida Grande" w:hAnsi="Lucida Grande" w:cs="Lucida Grande"/>
    </w:rPr>
  </w:style>
  <w:style w:type="character" w:customStyle="1" w:styleId="DocumentMapChar">
    <w:name w:val="Document Map Char"/>
    <w:basedOn w:val="DefaultParagraphFont"/>
    <w:link w:val="DocumentMap"/>
    <w:uiPriority w:val="99"/>
    <w:semiHidden/>
    <w:rsid w:val="00BF1B80"/>
    <w:rPr>
      <w:rFonts w:ascii="Lucida Grande" w:hAnsi="Lucida Grande" w:cs="Lucida Grande"/>
    </w:rPr>
  </w:style>
  <w:style w:type="paragraph" w:styleId="Revision">
    <w:name w:val="Revision"/>
    <w:hidden/>
    <w:uiPriority w:val="99"/>
    <w:semiHidden/>
    <w:rsid w:val="00BF1B80"/>
  </w:style>
  <w:style w:type="paragraph" w:customStyle="1" w:styleId="FootnoteStyle">
    <w:name w:val="Footnote Style"/>
    <w:basedOn w:val="Normal"/>
    <w:qFormat/>
    <w:rsid w:val="00D70DB2"/>
    <w:pPr>
      <w:spacing w:line="270" w:lineRule="auto"/>
    </w:pPr>
    <w:rPr>
      <w:rFonts w:ascii="Arial" w:hAnsi="Arial" w:cs="Arial"/>
      <w:color w:val="8C99A1"/>
      <w:sz w:val="16"/>
      <w:szCs w:val="16"/>
    </w:rPr>
  </w:style>
  <w:style w:type="character" w:customStyle="1" w:styleId="HyperlinkURL">
    <w:name w:val="Hyperlink URL"/>
    <w:basedOn w:val="DefaultParagraphFont"/>
    <w:uiPriority w:val="1"/>
    <w:qFormat/>
    <w:rsid w:val="00CF641E"/>
    <w:rPr>
      <w:color w:val="00ABCD"/>
      <w:u w:val="single"/>
    </w:rPr>
  </w:style>
  <w:style w:type="paragraph" w:customStyle="1" w:styleId="QuoteBoxText">
    <w:name w:val="Quote Box Text"/>
    <w:basedOn w:val="Normal"/>
    <w:qFormat/>
    <w:rsid w:val="001114EC"/>
    <w:pPr>
      <w:widowControl w:val="0"/>
      <w:suppressAutoHyphens/>
      <w:autoSpaceDE w:val="0"/>
      <w:autoSpaceDN w:val="0"/>
      <w:adjustRightInd w:val="0"/>
      <w:spacing w:line="288" w:lineRule="auto"/>
      <w:ind w:left="187" w:right="187"/>
      <w:textAlignment w:val="center"/>
    </w:pPr>
    <w:rPr>
      <w:rFonts w:ascii="Arial Rounded MT Bold" w:hAnsi="Arial Rounded MT Bold"/>
      <w:color w:val="FFFFFF" w:themeColor="background1"/>
      <w:sz w:val="26"/>
      <w:szCs w:val="26"/>
    </w:rPr>
  </w:style>
  <w:style w:type="character" w:customStyle="1" w:styleId="QuoteBoxByline">
    <w:name w:val="Quote Box Byline"/>
    <w:basedOn w:val="DefaultParagraphFont"/>
    <w:uiPriority w:val="1"/>
    <w:qFormat/>
    <w:rsid w:val="001114EC"/>
    <w:rPr>
      <w:rFonts w:ascii="Arial Rounded MT Bold" w:hAnsi="Arial Rounded MT Bold"/>
      <w:color w:val="004968"/>
      <w:sz w:val="22"/>
      <w:szCs w:val="22"/>
    </w:rPr>
  </w:style>
  <w:style w:type="character" w:styleId="Hyperlink">
    <w:name w:val="Hyperlink"/>
    <w:basedOn w:val="DefaultParagraphFont"/>
    <w:uiPriority w:val="99"/>
    <w:unhideWhenUsed/>
    <w:rsid w:val="00A23BBD"/>
    <w:rPr>
      <w:color w:val="0000FF" w:themeColor="hyperlink"/>
      <w:u w:val="single"/>
    </w:rPr>
  </w:style>
  <w:style w:type="character" w:styleId="FollowedHyperlink">
    <w:name w:val="FollowedHyperlink"/>
    <w:basedOn w:val="DefaultParagraphFont"/>
    <w:uiPriority w:val="99"/>
    <w:semiHidden/>
    <w:unhideWhenUsed/>
    <w:rsid w:val="008326B6"/>
    <w:rPr>
      <w:color w:val="800080" w:themeColor="followedHyperlink"/>
      <w:u w:val="single"/>
    </w:rPr>
  </w:style>
  <w:style w:type="character" w:styleId="CommentReference">
    <w:name w:val="annotation reference"/>
    <w:basedOn w:val="DefaultParagraphFont"/>
    <w:uiPriority w:val="99"/>
    <w:semiHidden/>
    <w:unhideWhenUsed/>
    <w:rsid w:val="00655756"/>
    <w:rPr>
      <w:sz w:val="18"/>
      <w:szCs w:val="18"/>
    </w:rPr>
  </w:style>
  <w:style w:type="paragraph" w:styleId="CommentText">
    <w:name w:val="annotation text"/>
    <w:basedOn w:val="Normal"/>
    <w:link w:val="CommentTextChar"/>
    <w:uiPriority w:val="99"/>
    <w:semiHidden/>
    <w:unhideWhenUsed/>
    <w:rsid w:val="00655756"/>
  </w:style>
  <w:style w:type="character" w:customStyle="1" w:styleId="CommentTextChar">
    <w:name w:val="Comment Text Char"/>
    <w:basedOn w:val="DefaultParagraphFont"/>
    <w:link w:val="CommentText"/>
    <w:uiPriority w:val="99"/>
    <w:semiHidden/>
    <w:rsid w:val="00655756"/>
  </w:style>
  <w:style w:type="paragraph" w:styleId="CommentSubject">
    <w:name w:val="annotation subject"/>
    <w:basedOn w:val="CommentText"/>
    <w:next w:val="CommentText"/>
    <w:link w:val="CommentSubjectChar"/>
    <w:uiPriority w:val="99"/>
    <w:semiHidden/>
    <w:unhideWhenUsed/>
    <w:rsid w:val="00655756"/>
    <w:rPr>
      <w:b/>
      <w:bCs/>
      <w:sz w:val="20"/>
      <w:szCs w:val="20"/>
    </w:rPr>
  </w:style>
  <w:style w:type="character" w:customStyle="1" w:styleId="CommentSubjectChar">
    <w:name w:val="Comment Subject Char"/>
    <w:basedOn w:val="CommentTextChar"/>
    <w:link w:val="CommentSubject"/>
    <w:uiPriority w:val="99"/>
    <w:semiHidden/>
    <w:rsid w:val="00655756"/>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5EB"/>
  </w:style>
  <w:style w:type="paragraph" w:styleId="Heading1">
    <w:name w:val="heading 1"/>
    <w:basedOn w:val="Normal"/>
    <w:next w:val="Normal"/>
    <w:link w:val="Heading1Char"/>
    <w:uiPriority w:val="9"/>
    <w:qFormat/>
    <w:rsid w:val="00A324DC"/>
    <w:pPr>
      <w:widowControl w:val="0"/>
      <w:suppressAutoHyphens/>
      <w:autoSpaceDE w:val="0"/>
      <w:autoSpaceDN w:val="0"/>
      <w:adjustRightInd w:val="0"/>
      <w:spacing w:before="540" w:line="274" w:lineRule="auto"/>
      <w:textAlignment w:val="center"/>
      <w:outlineLvl w:val="0"/>
    </w:pPr>
    <w:rPr>
      <w:rFonts w:ascii="ArialRoundedMTBold" w:hAnsi="ArialRoundedMTBold" w:cs="ArialRoundedMTBold"/>
      <w:color w:val="00ABCD"/>
      <w:spacing w:val="-10"/>
      <w:sz w:val="42"/>
      <w:szCs w:val="42"/>
    </w:rPr>
  </w:style>
  <w:style w:type="paragraph" w:styleId="Heading2">
    <w:name w:val="heading 2"/>
    <w:basedOn w:val="Normal"/>
    <w:next w:val="Normal"/>
    <w:link w:val="Heading2Char"/>
    <w:uiPriority w:val="9"/>
    <w:unhideWhenUsed/>
    <w:qFormat/>
    <w:rsid w:val="00A324DC"/>
    <w:pPr>
      <w:widowControl w:val="0"/>
      <w:autoSpaceDE w:val="0"/>
      <w:autoSpaceDN w:val="0"/>
      <w:adjustRightInd w:val="0"/>
      <w:spacing w:before="300" w:after="60"/>
      <w:textAlignment w:val="center"/>
      <w:outlineLvl w:val="1"/>
    </w:pPr>
    <w:rPr>
      <w:rFonts w:ascii="ArialRoundedMTBold" w:hAnsi="ArialRoundedMTBold" w:cs="ArialRoundedMTBold"/>
      <w:color w:val="004968"/>
      <w:sz w:val="32"/>
      <w:szCs w:val="32"/>
    </w:rPr>
  </w:style>
  <w:style w:type="paragraph" w:styleId="Heading3">
    <w:name w:val="heading 3"/>
    <w:basedOn w:val="Heading2"/>
    <w:next w:val="Normal"/>
    <w:link w:val="Heading3Char"/>
    <w:uiPriority w:val="9"/>
    <w:unhideWhenUsed/>
    <w:qFormat/>
    <w:rsid w:val="00D70DB2"/>
    <w:pPr>
      <w:outlineLvl w:val="2"/>
    </w:pPr>
    <w:rPr>
      <w:color w:val="8C99A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55EB"/>
    <w:pPr>
      <w:tabs>
        <w:tab w:val="center" w:pos="4320"/>
        <w:tab w:val="right" w:pos="8640"/>
      </w:tabs>
    </w:pPr>
  </w:style>
  <w:style w:type="character" w:customStyle="1" w:styleId="HeaderChar">
    <w:name w:val="Header Char"/>
    <w:basedOn w:val="DefaultParagraphFont"/>
    <w:link w:val="Header"/>
    <w:uiPriority w:val="99"/>
    <w:rsid w:val="004955EB"/>
  </w:style>
  <w:style w:type="paragraph" w:styleId="Footer">
    <w:name w:val="footer"/>
    <w:basedOn w:val="Normal"/>
    <w:link w:val="FooterChar"/>
    <w:uiPriority w:val="99"/>
    <w:unhideWhenUsed/>
    <w:rsid w:val="004955EB"/>
    <w:pPr>
      <w:tabs>
        <w:tab w:val="center" w:pos="4320"/>
        <w:tab w:val="right" w:pos="8640"/>
      </w:tabs>
    </w:pPr>
  </w:style>
  <w:style w:type="character" w:customStyle="1" w:styleId="FooterChar">
    <w:name w:val="Footer Char"/>
    <w:basedOn w:val="DefaultParagraphFont"/>
    <w:link w:val="Footer"/>
    <w:uiPriority w:val="99"/>
    <w:rsid w:val="004955EB"/>
  </w:style>
  <w:style w:type="paragraph" w:styleId="BalloonText">
    <w:name w:val="Balloon Text"/>
    <w:basedOn w:val="Normal"/>
    <w:link w:val="BalloonTextChar"/>
    <w:uiPriority w:val="99"/>
    <w:semiHidden/>
    <w:unhideWhenUsed/>
    <w:rsid w:val="004955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55EB"/>
    <w:rPr>
      <w:rFonts w:ascii="Lucida Grande" w:hAnsi="Lucida Grande" w:cs="Lucida Grande"/>
      <w:sz w:val="18"/>
      <w:szCs w:val="18"/>
    </w:rPr>
  </w:style>
  <w:style w:type="paragraph" w:customStyle="1" w:styleId="GCBodyCopy1GCBodyCopy">
    <w:name w:val="[GC] Body Copy #1 ([GC] Body Copy)"/>
    <w:basedOn w:val="Normal"/>
    <w:uiPriority w:val="99"/>
    <w:rsid w:val="004955EB"/>
    <w:pPr>
      <w:widowControl w:val="0"/>
      <w:autoSpaceDE w:val="0"/>
      <w:autoSpaceDN w:val="0"/>
      <w:adjustRightInd w:val="0"/>
      <w:spacing w:line="180" w:lineRule="atLeast"/>
      <w:textAlignment w:val="center"/>
    </w:pPr>
    <w:rPr>
      <w:rFonts w:ascii="MinionPro-Regular" w:hAnsi="MinionPro-Regular" w:cs="MinionPro-Regular"/>
      <w:color w:val="000000"/>
    </w:rPr>
  </w:style>
  <w:style w:type="paragraph" w:customStyle="1" w:styleId="BasicParagraph">
    <w:name w:val="[Basic Paragraph]"/>
    <w:basedOn w:val="Normal"/>
    <w:uiPriority w:val="99"/>
    <w:rsid w:val="00974F9F"/>
    <w:pPr>
      <w:widowControl w:val="0"/>
      <w:autoSpaceDE w:val="0"/>
      <w:autoSpaceDN w:val="0"/>
      <w:adjustRightInd w:val="0"/>
      <w:spacing w:after="300" w:line="276" w:lineRule="auto"/>
      <w:jc w:val="both"/>
      <w:textAlignment w:val="center"/>
    </w:pPr>
    <w:rPr>
      <w:rFonts w:ascii="Cala-Regular" w:hAnsi="Cala-Regular" w:cs="Cala-Regular"/>
      <w:color w:val="000000" w:themeColor="text1"/>
      <w:spacing w:val="-3"/>
      <w:sz w:val="26"/>
      <w:szCs w:val="26"/>
    </w:rPr>
  </w:style>
  <w:style w:type="character" w:customStyle="1" w:styleId="Heading2Char">
    <w:name w:val="Heading 2 Char"/>
    <w:basedOn w:val="DefaultParagraphFont"/>
    <w:link w:val="Heading2"/>
    <w:uiPriority w:val="9"/>
    <w:rsid w:val="00A324DC"/>
    <w:rPr>
      <w:rFonts w:ascii="ArialRoundedMTBold" w:hAnsi="ArialRoundedMTBold" w:cs="ArialRoundedMTBold"/>
      <w:color w:val="004968"/>
      <w:sz w:val="32"/>
      <w:szCs w:val="32"/>
    </w:rPr>
  </w:style>
  <w:style w:type="character" w:customStyle="1" w:styleId="Heading1Char">
    <w:name w:val="Heading 1 Char"/>
    <w:basedOn w:val="DefaultParagraphFont"/>
    <w:link w:val="Heading1"/>
    <w:uiPriority w:val="9"/>
    <w:rsid w:val="00A324DC"/>
    <w:rPr>
      <w:rFonts w:ascii="ArialRoundedMTBold" w:hAnsi="ArialRoundedMTBold" w:cs="ArialRoundedMTBold"/>
      <w:color w:val="00ABCD"/>
      <w:spacing w:val="-10"/>
      <w:sz w:val="42"/>
      <w:szCs w:val="42"/>
    </w:rPr>
  </w:style>
  <w:style w:type="paragraph" w:styleId="Title">
    <w:name w:val="Title"/>
    <w:basedOn w:val="GCBodyCopy1GCBodyCopy"/>
    <w:next w:val="Normal"/>
    <w:link w:val="TitleChar"/>
    <w:uiPriority w:val="10"/>
    <w:qFormat/>
    <w:rsid w:val="00A324DC"/>
    <w:pPr>
      <w:suppressAutoHyphens/>
      <w:spacing w:after="300" w:line="21" w:lineRule="atLeast"/>
    </w:pPr>
    <w:rPr>
      <w:rFonts w:ascii="ArialRoundedMTBold" w:hAnsi="ArialRoundedMTBold" w:cs="ArialRoundedMTBold"/>
      <w:color w:val="00ABCD"/>
      <w:spacing w:val="-15"/>
      <w:sz w:val="60"/>
      <w:szCs w:val="60"/>
    </w:rPr>
  </w:style>
  <w:style w:type="character" w:customStyle="1" w:styleId="TitleChar">
    <w:name w:val="Title Char"/>
    <w:basedOn w:val="DefaultParagraphFont"/>
    <w:link w:val="Title"/>
    <w:uiPriority w:val="10"/>
    <w:rsid w:val="00A324DC"/>
    <w:rPr>
      <w:rFonts w:ascii="ArialRoundedMTBold" w:hAnsi="ArialRoundedMTBold" w:cs="ArialRoundedMTBold"/>
      <w:color w:val="00ABCD"/>
      <w:spacing w:val="-15"/>
      <w:sz w:val="60"/>
      <w:szCs w:val="60"/>
    </w:rPr>
  </w:style>
  <w:style w:type="paragraph" w:styleId="Subtitle">
    <w:name w:val="Subtitle"/>
    <w:basedOn w:val="GCBodyCopy1GCBodyCopy"/>
    <w:next w:val="Normal"/>
    <w:link w:val="SubtitleChar"/>
    <w:uiPriority w:val="11"/>
    <w:qFormat/>
    <w:rsid w:val="00D70DB2"/>
    <w:pPr>
      <w:suppressAutoHyphens/>
    </w:pPr>
    <w:rPr>
      <w:rFonts w:ascii="ArialRoundedMTBold" w:hAnsi="ArialRoundedMTBold" w:cs="ArialRoundedMTBold"/>
      <w:color w:val="8C99A1"/>
      <w:sz w:val="26"/>
      <w:szCs w:val="26"/>
    </w:rPr>
  </w:style>
  <w:style w:type="character" w:customStyle="1" w:styleId="SubtitleChar">
    <w:name w:val="Subtitle Char"/>
    <w:basedOn w:val="DefaultParagraphFont"/>
    <w:link w:val="Subtitle"/>
    <w:uiPriority w:val="11"/>
    <w:rsid w:val="00D70DB2"/>
    <w:rPr>
      <w:rFonts w:ascii="ArialRoundedMTBold" w:hAnsi="ArialRoundedMTBold" w:cs="ArialRoundedMTBold"/>
      <w:color w:val="8C99A1"/>
      <w:sz w:val="26"/>
      <w:szCs w:val="26"/>
    </w:rPr>
  </w:style>
  <w:style w:type="paragraph" w:customStyle="1" w:styleId="HeaderByline">
    <w:name w:val="Header Byline"/>
    <w:next w:val="HeaderDate"/>
    <w:rsid w:val="00C0779D"/>
    <w:pPr>
      <w:suppressAutoHyphens/>
      <w:spacing w:line="319" w:lineRule="auto"/>
      <w:jc w:val="right"/>
    </w:pPr>
    <w:rPr>
      <w:rFonts w:ascii="Cala-Regular" w:hAnsi="Cala-Regular" w:cs="Cala-Regular"/>
      <w:color w:val="004968"/>
      <w:sz w:val="26"/>
      <w:szCs w:val="26"/>
    </w:rPr>
  </w:style>
  <w:style w:type="paragraph" w:customStyle="1" w:styleId="HeaderDate">
    <w:name w:val="Header Date"/>
    <w:next w:val="Title"/>
    <w:qFormat/>
    <w:rsid w:val="00D70DB2"/>
    <w:pPr>
      <w:spacing w:after="1080" w:line="319" w:lineRule="auto"/>
      <w:jc w:val="right"/>
    </w:pPr>
    <w:rPr>
      <w:rFonts w:ascii="Cala-Regular" w:hAnsi="Cala-Regular" w:cs="Cala-Regular"/>
      <w:color w:val="8C99A1"/>
    </w:rPr>
  </w:style>
  <w:style w:type="paragraph" w:customStyle="1" w:styleId="HeaderLogo">
    <w:name w:val="Header Logo"/>
    <w:rsid w:val="00BC3618"/>
    <w:pPr>
      <w:tabs>
        <w:tab w:val="left" w:pos="4800"/>
      </w:tabs>
      <w:ind w:right="-720"/>
      <w:jc w:val="right"/>
    </w:pPr>
    <w:rPr>
      <w:noProof/>
    </w:rPr>
  </w:style>
  <w:style w:type="paragraph" w:styleId="ListParagraph">
    <w:name w:val="List Paragraph"/>
    <w:basedOn w:val="BasicParagraph"/>
    <w:uiPriority w:val="34"/>
    <w:qFormat/>
    <w:rsid w:val="00A90A13"/>
    <w:pPr>
      <w:numPr>
        <w:numId w:val="1"/>
      </w:numPr>
      <w:spacing w:before="120" w:after="120"/>
      <w:ind w:left="274" w:hanging="274"/>
      <w:jc w:val="left"/>
    </w:pPr>
  </w:style>
  <w:style w:type="character" w:customStyle="1" w:styleId="Heading3Char">
    <w:name w:val="Heading 3 Char"/>
    <w:basedOn w:val="DefaultParagraphFont"/>
    <w:link w:val="Heading3"/>
    <w:uiPriority w:val="9"/>
    <w:rsid w:val="00D70DB2"/>
    <w:rPr>
      <w:rFonts w:ascii="ArialRoundedMTBold" w:hAnsi="ArialRoundedMTBold" w:cs="ArialRoundedMTBold"/>
      <w:color w:val="8C99A1"/>
      <w:sz w:val="26"/>
      <w:szCs w:val="26"/>
    </w:rPr>
  </w:style>
  <w:style w:type="paragraph" w:customStyle="1" w:styleId="ListIndentedParagraph">
    <w:name w:val="List Indented Paragraph"/>
    <w:basedOn w:val="ListParagraph"/>
    <w:rsid w:val="00D70DB2"/>
    <w:pPr>
      <w:numPr>
        <w:numId w:val="15"/>
      </w:numPr>
      <w:tabs>
        <w:tab w:val="left" w:pos="810"/>
      </w:tabs>
    </w:pPr>
  </w:style>
  <w:style w:type="character" w:styleId="Strong">
    <w:name w:val="Strong"/>
    <w:uiPriority w:val="22"/>
    <w:qFormat/>
    <w:rsid w:val="00A90A13"/>
    <w:rPr>
      <w:rFonts w:ascii="Cala-Bold" w:hAnsi="Cala-Bold"/>
    </w:rPr>
  </w:style>
  <w:style w:type="character" w:styleId="IntenseEmphasis">
    <w:name w:val="Intense Emphasis"/>
    <w:basedOn w:val="Strong"/>
    <w:uiPriority w:val="21"/>
    <w:qFormat/>
    <w:rsid w:val="00AA3F7F"/>
    <w:rPr>
      <w:rFonts w:ascii="Cala-Italic" w:hAnsi="Cala-Italic"/>
    </w:rPr>
  </w:style>
  <w:style w:type="character" w:styleId="Emphasis">
    <w:name w:val="Emphasis"/>
    <w:basedOn w:val="IntenseEmphasis"/>
    <w:uiPriority w:val="20"/>
    <w:qFormat/>
    <w:rsid w:val="00AA3F7F"/>
    <w:rPr>
      <w:rFonts w:ascii="Cala-Italic" w:hAnsi="Cala-Italic"/>
    </w:rPr>
  </w:style>
  <w:style w:type="character" w:styleId="SubtleEmphasis">
    <w:name w:val="Subtle Emphasis"/>
    <w:basedOn w:val="Emphasis"/>
    <w:uiPriority w:val="19"/>
    <w:qFormat/>
    <w:rsid w:val="00D70DB2"/>
    <w:rPr>
      <w:rFonts w:ascii="Cala-Italic" w:hAnsi="Cala-Italic"/>
      <w:color w:val="8C99A1"/>
    </w:rPr>
  </w:style>
  <w:style w:type="paragraph" w:styleId="Quote">
    <w:name w:val="Quote"/>
    <w:basedOn w:val="BasicParagraph"/>
    <w:next w:val="Normal"/>
    <w:link w:val="QuoteChar"/>
    <w:uiPriority w:val="29"/>
    <w:qFormat/>
    <w:rsid w:val="00AA3F7F"/>
    <w:pPr>
      <w:jc w:val="left"/>
    </w:pPr>
    <w:rPr>
      <w:rFonts w:ascii="Cala-Italic" w:hAnsi="Cala-Italic"/>
      <w:color w:val="00ABCD"/>
    </w:rPr>
  </w:style>
  <w:style w:type="character" w:customStyle="1" w:styleId="QuoteChar">
    <w:name w:val="Quote Char"/>
    <w:basedOn w:val="DefaultParagraphFont"/>
    <w:link w:val="Quote"/>
    <w:uiPriority w:val="29"/>
    <w:rsid w:val="00AA3F7F"/>
    <w:rPr>
      <w:rFonts w:ascii="Cala-Italic" w:hAnsi="Cala-Italic" w:cs="Cala-Regular"/>
      <w:color w:val="00ABCD"/>
      <w:spacing w:val="-3"/>
      <w:sz w:val="26"/>
      <w:szCs w:val="26"/>
    </w:rPr>
  </w:style>
  <w:style w:type="paragraph" w:styleId="IntenseQuote">
    <w:name w:val="Intense Quote"/>
    <w:basedOn w:val="Quote"/>
    <w:next w:val="Normal"/>
    <w:link w:val="IntenseQuoteChar"/>
    <w:uiPriority w:val="30"/>
    <w:qFormat/>
    <w:rsid w:val="00AA3F7F"/>
  </w:style>
  <w:style w:type="character" w:customStyle="1" w:styleId="IntenseQuoteChar">
    <w:name w:val="Intense Quote Char"/>
    <w:basedOn w:val="DefaultParagraphFont"/>
    <w:link w:val="IntenseQuote"/>
    <w:uiPriority w:val="30"/>
    <w:rsid w:val="00AA3F7F"/>
    <w:rPr>
      <w:rFonts w:ascii="Cala-Italic" w:hAnsi="Cala-Italic" w:cs="Cala-Regular"/>
      <w:color w:val="00ABCD"/>
      <w:spacing w:val="-3"/>
      <w:sz w:val="26"/>
      <w:szCs w:val="26"/>
    </w:rPr>
  </w:style>
  <w:style w:type="character" w:styleId="SubtleReference">
    <w:name w:val="Subtle Reference"/>
    <w:uiPriority w:val="31"/>
    <w:rsid w:val="00AA3F7F"/>
    <w:rPr>
      <w:rFonts w:ascii="Cala-Bold" w:hAnsi="Cala-Bold"/>
      <w:sz w:val="18"/>
      <w:szCs w:val="18"/>
      <w:u w:val="single"/>
    </w:rPr>
  </w:style>
  <w:style w:type="character" w:styleId="IntenseReference">
    <w:name w:val="Intense Reference"/>
    <w:basedOn w:val="SubtleReference"/>
    <w:uiPriority w:val="32"/>
    <w:rsid w:val="00AA3F7F"/>
    <w:rPr>
      <w:rFonts w:ascii="Cala-Bold" w:hAnsi="Cala-Bold"/>
      <w:color w:val="00ABCD"/>
      <w:sz w:val="18"/>
      <w:szCs w:val="18"/>
      <w:u w:val="single"/>
    </w:rPr>
  </w:style>
  <w:style w:type="character" w:styleId="PageNumber">
    <w:name w:val="page number"/>
    <w:basedOn w:val="DefaultParagraphFont"/>
    <w:uiPriority w:val="99"/>
    <w:semiHidden/>
    <w:unhideWhenUsed/>
    <w:rsid w:val="00E97A0E"/>
  </w:style>
  <w:style w:type="paragraph" w:styleId="FootnoteText">
    <w:name w:val="footnote text"/>
    <w:basedOn w:val="Normal"/>
    <w:link w:val="FootnoteTextChar"/>
    <w:uiPriority w:val="99"/>
    <w:unhideWhenUsed/>
    <w:rsid w:val="00F54342"/>
  </w:style>
  <w:style w:type="character" w:customStyle="1" w:styleId="FootnoteTextChar">
    <w:name w:val="Footnote Text Char"/>
    <w:basedOn w:val="DefaultParagraphFont"/>
    <w:link w:val="FootnoteText"/>
    <w:uiPriority w:val="99"/>
    <w:rsid w:val="00F54342"/>
  </w:style>
  <w:style w:type="character" w:styleId="FootnoteReference">
    <w:name w:val="footnote reference"/>
    <w:basedOn w:val="DefaultParagraphFont"/>
    <w:uiPriority w:val="99"/>
    <w:unhideWhenUsed/>
    <w:rsid w:val="00F54342"/>
    <w:rPr>
      <w:vertAlign w:val="superscript"/>
    </w:rPr>
  </w:style>
  <w:style w:type="paragraph" w:styleId="DocumentMap">
    <w:name w:val="Document Map"/>
    <w:basedOn w:val="Normal"/>
    <w:link w:val="DocumentMapChar"/>
    <w:uiPriority w:val="99"/>
    <w:semiHidden/>
    <w:unhideWhenUsed/>
    <w:rsid w:val="00BF1B80"/>
    <w:rPr>
      <w:rFonts w:ascii="Lucida Grande" w:hAnsi="Lucida Grande" w:cs="Lucida Grande"/>
    </w:rPr>
  </w:style>
  <w:style w:type="character" w:customStyle="1" w:styleId="DocumentMapChar">
    <w:name w:val="Document Map Char"/>
    <w:basedOn w:val="DefaultParagraphFont"/>
    <w:link w:val="DocumentMap"/>
    <w:uiPriority w:val="99"/>
    <w:semiHidden/>
    <w:rsid w:val="00BF1B80"/>
    <w:rPr>
      <w:rFonts w:ascii="Lucida Grande" w:hAnsi="Lucida Grande" w:cs="Lucida Grande"/>
    </w:rPr>
  </w:style>
  <w:style w:type="paragraph" w:styleId="Revision">
    <w:name w:val="Revision"/>
    <w:hidden/>
    <w:uiPriority w:val="99"/>
    <w:semiHidden/>
    <w:rsid w:val="00BF1B80"/>
  </w:style>
  <w:style w:type="paragraph" w:customStyle="1" w:styleId="FootnoteStyle">
    <w:name w:val="Footnote Style"/>
    <w:basedOn w:val="Normal"/>
    <w:qFormat/>
    <w:rsid w:val="00D70DB2"/>
    <w:pPr>
      <w:spacing w:line="270" w:lineRule="auto"/>
    </w:pPr>
    <w:rPr>
      <w:rFonts w:ascii="Arial" w:hAnsi="Arial" w:cs="Arial"/>
      <w:color w:val="8C99A1"/>
      <w:sz w:val="16"/>
      <w:szCs w:val="16"/>
    </w:rPr>
  </w:style>
  <w:style w:type="character" w:customStyle="1" w:styleId="HyperlinkURL">
    <w:name w:val="Hyperlink URL"/>
    <w:basedOn w:val="DefaultParagraphFont"/>
    <w:uiPriority w:val="1"/>
    <w:qFormat/>
    <w:rsid w:val="00CF641E"/>
    <w:rPr>
      <w:color w:val="00ABCD"/>
      <w:u w:val="single"/>
    </w:rPr>
  </w:style>
  <w:style w:type="paragraph" w:customStyle="1" w:styleId="QuoteBoxText">
    <w:name w:val="Quote Box Text"/>
    <w:basedOn w:val="Normal"/>
    <w:qFormat/>
    <w:rsid w:val="001114EC"/>
    <w:pPr>
      <w:widowControl w:val="0"/>
      <w:suppressAutoHyphens/>
      <w:autoSpaceDE w:val="0"/>
      <w:autoSpaceDN w:val="0"/>
      <w:adjustRightInd w:val="0"/>
      <w:spacing w:line="288" w:lineRule="auto"/>
      <w:ind w:left="187" w:right="187"/>
      <w:textAlignment w:val="center"/>
    </w:pPr>
    <w:rPr>
      <w:rFonts w:ascii="Arial Rounded MT Bold" w:hAnsi="Arial Rounded MT Bold"/>
      <w:color w:val="FFFFFF" w:themeColor="background1"/>
      <w:sz w:val="26"/>
      <w:szCs w:val="26"/>
    </w:rPr>
  </w:style>
  <w:style w:type="character" w:customStyle="1" w:styleId="QuoteBoxByline">
    <w:name w:val="Quote Box Byline"/>
    <w:basedOn w:val="DefaultParagraphFont"/>
    <w:uiPriority w:val="1"/>
    <w:qFormat/>
    <w:rsid w:val="001114EC"/>
    <w:rPr>
      <w:rFonts w:ascii="Arial Rounded MT Bold" w:hAnsi="Arial Rounded MT Bold"/>
      <w:color w:val="004968"/>
      <w:sz w:val="22"/>
      <w:szCs w:val="22"/>
    </w:rPr>
  </w:style>
  <w:style w:type="character" w:styleId="Hyperlink">
    <w:name w:val="Hyperlink"/>
    <w:basedOn w:val="DefaultParagraphFont"/>
    <w:uiPriority w:val="99"/>
    <w:unhideWhenUsed/>
    <w:rsid w:val="00A23BBD"/>
    <w:rPr>
      <w:color w:val="0000FF" w:themeColor="hyperlink"/>
      <w:u w:val="single"/>
    </w:rPr>
  </w:style>
  <w:style w:type="character" w:styleId="FollowedHyperlink">
    <w:name w:val="FollowedHyperlink"/>
    <w:basedOn w:val="DefaultParagraphFont"/>
    <w:uiPriority w:val="99"/>
    <w:semiHidden/>
    <w:unhideWhenUsed/>
    <w:rsid w:val="008326B6"/>
    <w:rPr>
      <w:color w:val="800080" w:themeColor="followedHyperlink"/>
      <w:u w:val="single"/>
    </w:rPr>
  </w:style>
  <w:style w:type="character" w:styleId="CommentReference">
    <w:name w:val="annotation reference"/>
    <w:basedOn w:val="DefaultParagraphFont"/>
    <w:uiPriority w:val="99"/>
    <w:semiHidden/>
    <w:unhideWhenUsed/>
    <w:rsid w:val="00655756"/>
    <w:rPr>
      <w:sz w:val="18"/>
      <w:szCs w:val="18"/>
    </w:rPr>
  </w:style>
  <w:style w:type="paragraph" w:styleId="CommentText">
    <w:name w:val="annotation text"/>
    <w:basedOn w:val="Normal"/>
    <w:link w:val="CommentTextChar"/>
    <w:uiPriority w:val="99"/>
    <w:semiHidden/>
    <w:unhideWhenUsed/>
    <w:rsid w:val="00655756"/>
  </w:style>
  <w:style w:type="character" w:customStyle="1" w:styleId="CommentTextChar">
    <w:name w:val="Comment Text Char"/>
    <w:basedOn w:val="DefaultParagraphFont"/>
    <w:link w:val="CommentText"/>
    <w:uiPriority w:val="99"/>
    <w:semiHidden/>
    <w:rsid w:val="00655756"/>
  </w:style>
  <w:style w:type="paragraph" w:styleId="CommentSubject">
    <w:name w:val="annotation subject"/>
    <w:basedOn w:val="CommentText"/>
    <w:next w:val="CommentText"/>
    <w:link w:val="CommentSubjectChar"/>
    <w:uiPriority w:val="99"/>
    <w:semiHidden/>
    <w:unhideWhenUsed/>
    <w:rsid w:val="00655756"/>
    <w:rPr>
      <w:b/>
      <w:bCs/>
      <w:sz w:val="20"/>
      <w:szCs w:val="20"/>
    </w:rPr>
  </w:style>
  <w:style w:type="character" w:customStyle="1" w:styleId="CommentSubjectChar">
    <w:name w:val="Comment Subject Char"/>
    <w:basedOn w:val="CommentTextChar"/>
    <w:link w:val="CommentSubject"/>
    <w:uiPriority w:val="99"/>
    <w:semiHidden/>
    <w:rsid w:val="0065575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811828">
      <w:bodyDiv w:val="1"/>
      <w:marLeft w:val="0"/>
      <w:marRight w:val="0"/>
      <w:marTop w:val="0"/>
      <w:marBottom w:val="0"/>
      <w:divBdr>
        <w:top w:val="none" w:sz="0" w:space="0" w:color="auto"/>
        <w:left w:val="none" w:sz="0" w:space="0" w:color="auto"/>
        <w:bottom w:val="none" w:sz="0" w:space="0" w:color="auto"/>
        <w:right w:val="none" w:sz="0" w:space="0" w:color="auto"/>
      </w:divBdr>
    </w:div>
    <w:div w:id="17161574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katewilliamson:Downloads:20140822_CBP_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rgbClr val="00ABCD"/>
        </a:solidFill>
        <a:ln>
          <a:noFill/>
        </a:ln>
        <a:effectLst/>
        <a:extLst>
          <a:ext uri="{C572A759-6A51-4108-AA02-DFA0A04FC94B}">
            <ma14:wrappingTextBoxFlag xmlns:ma14="http://schemas.microsoft.com/office/mac/drawingml/2011/main"/>
          </a:ext>
        </a:extLst>
      </a:spPr>
      <a:bodyPr wrap="square" lIns="114300" tIns="118872" bIns="228600" rtlCol="0" anchor="ctr" anchorCtr="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67069-347B-074C-B5A5-66A36A437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20140822_CBP_WordTemplate.dotx</Template>
  <TotalTime>5</TotalTime>
  <Pages>3</Pages>
  <Words>717</Words>
  <Characters>4090</Characters>
  <Application>Microsoft Macintosh Word</Application>
  <DocSecurity>0</DocSecurity>
  <Lines>34</Lines>
  <Paragraphs>9</Paragraphs>
  <ScaleCrop>false</ScaleCrop>
  <Company>Levine &amp; Associates</Company>
  <LinksUpToDate>false</LinksUpToDate>
  <CharactersWithSpaces>4798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Williamson</dc:creator>
  <cp:keywords/>
  <dc:description/>
  <cp:lastModifiedBy>Robin Carr</cp:lastModifiedBy>
  <cp:revision>3</cp:revision>
  <cp:lastPrinted>2014-08-22T15:29:00Z</cp:lastPrinted>
  <dcterms:created xsi:type="dcterms:W3CDTF">2014-12-01T14:58:00Z</dcterms:created>
  <dcterms:modified xsi:type="dcterms:W3CDTF">2014-12-01T15:03:00Z</dcterms:modified>
</cp:coreProperties>
</file>